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871682" w14:textId="2913EDC6" w:rsidR="004F4B84" w:rsidRDefault="004F4B84" w:rsidP="008F783B">
      <w:pPr>
        <w:pStyle w:val="PartNumber"/>
        <w:sectPr w:rsidR="004F4B8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t>Part Number:</w:t>
      </w:r>
      <w:r>
        <w:tab/>
        <w:t>PT747-</w:t>
      </w:r>
      <w:r w:rsidR="00DD6E06">
        <w:t>07190</w:t>
      </w:r>
    </w:p>
    <w:p w14:paraId="72777528" w14:textId="77777777" w:rsidR="004F4B84" w:rsidRDefault="004F4B84">
      <w:pPr>
        <w:pStyle w:val="PrepTitle"/>
      </w:pPr>
      <w:r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 w14:paraId="558BA9A3" w14:textId="77777777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6BD66A27" w14:textId="77777777"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14:paraId="1BB3464B" w14:textId="77777777"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79C62EB" w14:textId="77777777" w:rsidR="004F4B84" w:rsidRDefault="004F4B84">
            <w:pPr>
              <w:pStyle w:val="PrepText"/>
            </w:pPr>
            <w:r>
              <w:t>Description</w:t>
            </w:r>
          </w:p>
        </w:tc>
      </w:tr>
      <w:tr w:rsidR="004F4B84" w14:paraId="2FCC2509" w14:textId="77777777">
        <w:tc>
          <w:tcPr>
            <w:tcW w:w="792" w:type="dxa"/>
            <w:tcBorders>
              <w:top w:val="single" w:sz="6" w:space="0" w:color="auto"/>
            </w:tcBorders>
          </w:tcPr>
          <w:p w14:paraId="69F7AB01" w14:textId="77777777" w:rsidR="004F4B84" w:rsidRDefault="004F4B84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14:paraId="5D682891" w14:textId="77777777" w:rsidR="004F4B84" w:rsidRDefault="004F4B84">
            <w:pPr>
              <w:pStyle w:val="PrepText"/>
            </w:pPr>
            <w:r>
              <w:t>1</w:t>
            </w:r>
          </w:p>
        </w:tc>
        <w:tc>
          <w:tcPr>
            <w:tcW w:w="2736" w:type="dxa"/>
            <w:tcBorders>
              <w:top w:val="single" w:sz="6" w:space="0" w:color="auto"/>
            </w:tcBorders>
          </w:tcPr>
          <w:p w14:paraId="7FE92F65" w14:textId="77777777" w:rsidR="004F4B84" w:rsidRDefault="004F4B84">
            <w:pPr>
              <w:pStyle w:val="PrepText"/>
            </w:pPr>
            <w:r>
              <w:t>Applique, RR Bumper</w:t>
            </w:r>
          </w:p>
        </w:tc>
      </w:tr>
    </w:tbl>
    <w:p w14:paraId="45B5A11D" w14:textId="77777777" w:rsidR="004F4B84" w:rsidRDefault="004F4B84">
      <w:pPr>
        <w:pStyle w:val="PrepTitle"/>
      </w:pPr>
      <w:r>
        <w:t>Hardware Bag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 w14:paraId="4704E6CC" w14:textId="77777777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63F29D04" w14:textId="77777777"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14:paraId="6D7E873B" w14:textId="77777777"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A16C80A" w14:textId="77777777" w:rsidR="004F4B84" w:rsidRDefault="004F4B84">
            <w:pPr>
              <w:pStyle w:val="PrepText"/>
            </w:pPr>
            <w:r>
              <w:t>Description</w:t>
            </w:r>
          </w:p>
        </w:tc>
      </w:tr>
      <w:tr w:rsidR="004F4B84" w14:paraId="2AF6B21F" w14:textId="77777777">
        <w:tc>
          <w:tcPr>
            <w:tcW w:w="792" w:type="dxa"/>
            <w:tcBorders>
              <w:top w:val="single" w:sz="6" w:space="0" w:color="auto"/>
            </w:tcBorders>
          </w:tcPr>
          <w:p w14:paraId="2216FEAC" w14:textId="77777777" w:rsidR="004F4B84" w:rsidRDefault="004F4B84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14:paraId="6734C8CD" w14:textId="77777777" w:rsidR="004F4B84" w:rsidRDefault="004F4B84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14:paraId="6F0842C7" w14:textId="77777777" w:rsidR="004F4B84" w:rsidRDefault="004F4B84">
            <w:pPr>
              <w:pStyle w:val="PrepText"/>
            </w:pPr>
          </w:p>
        </w:tc>
      </w:tr>
    </w:tbl>
    <w:p w14:paraId="551C2368" w14:textId="7CFACFBC" w:rsidR="004F4B84" w:rsidRDefault="004F4B84">
      <w:pPr>
        <w:pStyle w:val="PrepTitle"/>
      </w:pPr>
      <w:r>
        <w:t xml:space="preserve">Additional Items Required </w:t>
      </w:r>
      <w:proofErr w:type="gramStart"/>
      <w:r w:rsidR="007B75CF">
        <w:t>For</w:t>
      </w:r>
      <w:proofErr w:type="gramEnd"/>
      <w:r>
        <w:t xml:space="preserve">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4F4B84" w14:paraId="195B62E2" w14:textId="77777777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338725F2" w14:textId="77777777"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14:paraId="62C79498" w14:textId="77777777" w:rsidR="004F4B84" w:rsidRDefault="004F4B84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D9C89B3" w14:textId="77777777" w:rsidR="004F4B84" w:rsidRDefault="004F4B84">
            <w:pPr>
              <w:pStyle w:val="PrepText"/>
            </w:pPr>
            <w:r>
              <w:t>Description</w:t>
            </w:r>
          </w:p>
        </w:tc>
      </w:tr>
      <w:tr w:rsidR="004F4B84" w14:paraId="6BE45523" w14:textId="77777777">
        <w:tc>
          <w:tcPr>
            <w:tcW w:w="792" w:type="dxa"/>
            <w:tcBorders>
              <w:top w:val="single" w:sz="6" w:space="0" w:color="auto"/>
            </w:tcBorders>
          </w:tcPr>
          <w:p w14:paraId="61ED3D2F" w14:textId="77777777" w:rsidR="004F4B84" w:rsidRDefault="004F4B84">
            <w:pPr>
              <w:pStyle w:val="PrepText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14:paraId="6551200B" w14:textId="77777777" w:rsidR="004F4B84" w:rsidRDefault="004F4B84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14:paraId="74473C61" w14:textId="77777777" w:rsidR="004F4B84" w:rsidRDefault="004F4B84">
            <w:pPr>
              <w:pStyle w:val="PrepText"/>
            </w:pPr>
          </w:p>
        </w:tc>
      </w:tr>
    </w:tbl>
    <w:p w14:paraId="31A32251" w14:textId="77777777" w:rsidR="004F4B84" w:rsidRDefault="004F4B84">
      <w:pPr>
        <w:pStyle w:val="PrepTitle"/>
      </w:pPr>
      <w:r>
        <w:t>Conflicts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4F4B84" w14:paraId="6D9E37C1" w14:textId="77777777" w:rsidTr="00335F2C">
        <w:tc>
          <w:tcPr>
            <w:tcW w:w="4968" w:type="dxa"/>
          </w:tcPr>
          <w:p w14:paraId="5A6847FA" w14:textId="6A9FE428" w:rsidR="004F4B84" w:rsidRDefault="006F125E">
            <w:pPr>
              <w:pStyle w:val="PrepText"/>
            </w:pPr>
            <w:r>
              <w:t>None</w:t>
            </w:r>
          </w:p>
        </w:tc>
      </w:tr>
    </w:tbl>
    <w:p w14:paraId="69CDE391" w14:textId="7552F68D" w:rsidR="004F4B84" w:rsidRDefault="00335F2C">
      <w:pPr>
        <w:pStyle w:val="Prep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1" layoutInCell="1" allowOverlap="1" wp14:anchorId="0AC97C6E" wp14:editId="5BDF4D62">
                <wp:simplePos x="0" y="0"/>
                <wp:positionH relativeFrom="column">
                  <wp:posOffset>-91440</wp:posOffset>
                </wp:positionH>
                <wp:positionV relativeFrom="paragraph">
                  <wp:posOffset>200025</wp:posOffset>
                </wp:positionV>
                <wp:extent cx="0" cy="4325112"/>
                <wp:effectExtent l="38100" t="0" r="57150" b="5651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25112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48E16" id="Straight Connector 50" o:spid="_x0000_s1026" style="position:absolute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7.2pt,15.75pt" to="-7.2pt,3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" strokecolor="black [3213]" strokeweight="7.5pt">
                <v:stroke linestyle="thinThin"/>
                <w10:anchorlock/>
              </v:line>
            </w:pict>
          </mc:Fallback>
        </mc:AlternateContent>
      </w:r>
      <w:r w:rsidR="004F4B84">
        <w:t>Recommended Tools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84"/>
      </w:tblGrid>
      <w:tr w:rsidR="00B7465D" w14:paraId="6A1BF087" w14:textId="77777777" w:rsidTr="00B7465D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2DD81049" w14:textId="77777777" w:rsidR="00B7465D" w:rsidRDefault="00B7465D" w:rsidP="000B586E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84" w:type="dxa"/>
            <w:tcBorders>
              <w:top w:val="single" w:sz="12" w:space="0" w:color="auto"/>
              <w:bottom w:val="single" w:sz="6" w:space="0" w:color="auto"/>
            </w:tcBorders>
          </w:tcPr>
          <w:p w14:paraId="54F585D4" w14:textId="77777777" w:rsidR="00B7465D" w:rsidRDefault="00B7465D" w:rsidP="000B586E">
            <w:pPr>
              <w:pStyle w:val="ToolsRedTitle"/>
            </w:pPr>
            <w:r>
              <w:t>Notes</w:t>
            </w:r>
          </w:p>
        </w:tc>
      </w:tr>
      <w:tr w:rsidR="00B7465D" w14:paraId="4F4BD4B4" w14:textId="77777777" w:rsidTr="00B7465D">
        <w:tc>
          <w:tcPr>
            <w:tcW w:w="2484" w:type="dxa"/>
            <w:tcBorders>
              <w:top w:val="single" w:sz="6" w:space="0" w:color="auto"/>
            </w:tcBorders>
          </w:tcPr>
          <w:p w14:paraId="4CE75511" w14:textId="77777777" w:rsidR="00B7465D" w:rsidRDefault="00B7465D" w:rsidP="000B586E">
            <w:pPr>
              <w:pStyle w:val="ToolsRedtext"/>
            </w:pPr>
            <w:r>
              <w:t>None</w:t>
            </w:r>
          </w:p>
        </w:tc>
        <w:tc>
          <w:tcPr>
            <w:tcW w:w="2484" w:type="dxa"/>
            <w:tcBorders>
              <w:top w:val="single" w:sz="6" w:space="0" w:color="auto"/>
            </w:tcBorders>
          </w:tcPr>
          <w:p w14:paraId="61B747D6" w14:textId="77777777" w:rsidR="00B7465D" w:rsidRDefault="00B7465D" w:rsidP="000B586E">
            <w:pPr>
              <w:pStyle w:val="ToolsRedtext"/>
            </w:pPr>
          </w:p>
        </w:tc>
      </w:tr>
      <w:tr w:rsidR="00B7465D" w14:paraId="2FF12606" w14:textId="77777777" w:rsidTr="00B7465D">
        <w:tc>
          <w:tcPr>
            <w:tcW w:w="2484" w:type="dxa"/>
          </w:tcPr>
          <w:p w14:paraId="2B2BCFD0" w14:textId="77777777" w:rsidR="00B7465D" w:rsidRDefault="00B7465D" w:rsidP="000B586E">
            <w:pPr>
              <w:pStyle w:val="ToolsRedtext"/>
            </w:pPr>
          </w:p>
        </w:tc>
        <w:tc>
          <w:tcPr>
            <w:tcW w:w="2484" w:type="dxa"/>
          </w:tcPr>
          <w:p w14:paraId="4AD030E9" w14:textId="77777777" w:rsidR="00B7465D" w:rsidRDefault="00B7465D" w:rsidP="000B586E">
            <w:pPr>
              <w:pStyle w:val="ToolsRedtext"/>
            </w:pPr>
          </w:p>
        </w:tc>
      </w:tr>
      <w:tr w:rsidR="00B7465D" w14:paraId="4C8FAAE3" w14:textId="77777777" w:rsidTr="00B7465D">
        <w:tc>
          <w:tcPr>
            <w:tcW w:w="2484" w:type="dxa"/>
          </w:tcPr>
          <w:p w14:paraId="514C83AE" w14:textId="77777777" w:rsidR="00B7465D" w:rsidRDefault="00B7465D" w:rsidP="000B586E">
            <w:pPr>
              <w:pStyle w:val="ToolsBlackTitle"/>
            </w:pPr>
            <w:r>
              <w:t>Special Tools</w:t>
            </w:r>
          </w:p>
        </w:tc>
        <w:tc>
          <w:tcPr>
            <w:tcW w:w="2484" w:type="dxa"/>
          </w:tcPr>
          <w:p w14:paraId="7F647955" w14:textId="77777777" w:rsidR="00B7465D" w:rsidRDefault="00B7465D" w:rsidP="000B586E">
            <w:pPr>
              <w:pStyle w:val="ToolsBlackTitle"/>
            </w:pPr>
            <w:r>
              <w:t>Notes</w:t>
            </w:r>
          </w:p>
        </w:tc>
      </w:tr>
      <w:tr w:rsidR="00B7465D" w14:paraId="3E66B1B2" w14:textId="77777777" w:rsidTr="00B7465D">
        <w:tc>
          <w:tcPr>
            <w:tcW w:w="2484" w:type="dxa"/>
          </w:tcPr>
          <w:p w14:paraId="3E9BADCB" w14:textId="77777777" w:rsidR="00B7465D" w:rsidRDefault="00B7465D" w:rsidP="000B586E">
            <w:pPr>
              <w:pStyle w:val="ToolBlackText"/>
            </w:pPr>
            <w:r>
              <w:t>Squeegee</w:t>
            </w:r>
          </w:p>
        </w:tc>
        <w:tc>
          <w:tcPr>
            <w:tcW w:w="2484" w:type="dxa"/>
          </w:tcPr>
          <w:p w14:paraId="75670ABA" w14:textId="77777777" w:rsidR="00B7465D" w:rsidRDefault="00B7465D" w:rsidP="000B586E">
            <w:pPr>
              <w:pStyle w:val="ToolBlackText"/>
            </w:pPr>
            <w:r>
              <w:t>4" (3M™Gold) or</w:t>
            </w:r>
          </w:p>
          <w:p w14:paraId="0D137470" w14:textId="77777777" w:rsidR="00B7465D" w:rsidRDefault="00B7465D" w:rsidP="000B586E">
            <w:pPr>
              <w:pStyle w:val="ToolBlackText"/>
            </w:pPr>
            <w:r>
              <w:t>4" (3M™Silver)</w:t>
            </w:r>
          </w:p>
        </w:tc>
      </w:tr>
      <w:tr w:rsidR="00B7465D" w14:paraId="39AE7BDE" w14:textId="77777777" w:rsidTr="00B7465D">
        <w:tc>
          <w:tcPr>
            <w:tcW w:w="2484" w:type="dxa"/>
          </w:tcPr>
          <w:p w14:paraId="04BBDEAC" w14:textId="77777777" w:rsidR="00B7465D" w:rsidRDefault="00B7465D" w:rsidP="000B586E">
            <w:pPr>
              <w:pStyle w:val="ToolBlackText"/>
            </w:pPr>
            <w:r>
              <w:t>Low Friction Sleeve</w:t>
            </w:r>
          </w:p>
        </w:tc>
        <w:tc>
          <w:tcPr>
            <w:tcW w:w="2484" w:type="dxa"/>
          </w:tcPr>
          <w:p w14:paraId="365A1A44" w14:textId="104F8A47" w:rsidR="00B7465D" w:rsidRDefault="00B7465D" w:rsidP="000B586E">
            <w:pPr>
              <w:pStyle w:val="ToolBlackText"/>
            </w:pPr>
            <w:r>
              <w:t>3M SA-1 (Optional</w:t>
            </w:r>
            <w:r w:rsidR="00ED484A">
              <w:t>1</w:t>
            </w:r>
            <w:r>
              <w:t>)</w:t>
            </w:r>
          </w:p>
        </w:tc>
      </w:tr>
      <w:tr w:rsidR="00B7465D" w14:paraId="54C4707D" w14:textId="77777777" w:rsidTr="00B7465D">
        <w:tc>
          <w:tcPr>
            <w:tcW w:w="2484" w:type="dxa"/>
          </w:tcPr>
          <w:p w14:paraId="75D2D354" w14:textId="77777777" w:rsidR="00B7465D" w:rsidRDefault="00B7465D" w:rsidP="000B586E">
            <w:pPr>
              <w:pStyle w:val="ToolBlackText"/>
            </w:pPr>
            <w:r>
              <w:t>Surface Thermometer</w:t>
            </w:r>
          </w:p>
        </w:tc>
        <w:tc>
          <w:tcPr>
            <w:tcW w:w="2484" w:type="dxa"/>
          </w:tcPr>
          <w:p w14:paraId="34023BFF" w14:textId="77777777" w:rsidR="00B7465D" w:rsidRDefault="00B7465D" w:rsidP="000B586E">
            <w:pPr>
              <w:pStyle w:val="ToolBlackText"/>
            </w:pPr>
            <w:r>
              <w:t>Infrared Non-contact</w:t>
            </w:r>
          </w:p>
        </w:tc>
      </w:tr>
      <w:tr w:rsidR="00B7465D" w14:paraId="378A606E" w14:textId="77777777" w:rsidTr="00B7465D">
        <w:tc>
          <w:tcPr>
            <w:tcW w:w="2484" w:type="dxa"/>
          </w:tcPr>
          <w:p w14:paraId="0F1C56DC" w14:textId="77777777" w:rsidR="00B7465D" w:rsidRDefault="00B7465D" w:rsidP="000B586E">
            <w:pPr>
              <w:pStyle w:val="ToolBlackText"/>
            </w:pPr>
            <w:r>
              <w:t>Heat Gun</w:t>
            </w:r>
          </w:p>
        </w:tc>
        <w:tc>
          <w:tcPr>
            <w:tcW w:w="2484" w:type="dxa"/>
          </w:tcPr>
          <w:p w14:paraId="4D3CFB88" w14:textId="77777777" w:rsidR="00B7465D" w:rsidRDefault="00B7465D" w:rsidP="000B586E">
            <w:pPr>
              <w:pStyle w:val="ToolBlackText"/>
            </w:pPr>
            <w:r>
              <w:t>Master Heat Gun HG-301A or equivalent</w:t>
            </w:r>
          </w:p>
        </w:tc>
      </w:tr>
      <w:tr w:rsidR="00B7465D" w14:paraId="64C27C44" w14:textId="77777777" w:rsidTr="00B7465D">
        <w:tc>
          <w:tcPr>
            <w:tcW w:w="2484" w:type="dxa"/>
          </w:tcPr>
          <w:p w14:paraId="52A23580" w14:textId="77777777" w:rsidR="00B7465D" w:rsidRDefault="00B7465D" w:rsidP="000B586E">
            <w:pPr>
              <w:pStyle w:val="ToolBlackText"/>
            </w:pPr>
          </w:p>
        </w:tc>
        <w:tc>
          <w:tcPr>
            <w:tcW w:w="2484" w:type="dxa"/>
          </w:tcPr>
          <w:p w14:paraId="33EB4BAA" w14:textId="77777777" w:rsidR="00B7465D" w:rsidRDefault="00B7465D" w:rsidP="000B586E">
            <w:pPr>
              <w:pStyle w:val="ToolBlackText"/>
            </w:pPr>
          </w:p>
        </w:tc>
      </w:tr>
      <w:tr w:rsidR="00B7465D" w14:paraId="79C74429" w14:textId="77777777" w:rsidTr="00B7465D">
        <w:tc>
          <w:tcPr>
            <w:tcW w:w="2484" w:type="dxa"/>
          </w:tcPr>
          <w:p w14:paraId="14262FCC" w14:textId="77777777" w:rsidR="00B7465D" w:rsidRDefault="00B7465D" w:rsidP="000B586E">
            <w:pPr>
              <w:pStyle w:val="ToolsBlueTitle"/>
            </w:pPr>
            <w:r>
              <w:t>Installation Tools</w:t>
            </w:r>
          </w:p>
        </w:tc>
        <w:tc>
          <w:tcPr>
            <w:tcW w:w="2484" w:type="dxa"/>
          </w:tcPr>
          <w:p w14:paraId="18045896" w14:textId="77777777" w:rsidR="00B7465D" w:rsidRDefault="00B7465D" w:rsidP="000B586E">
            <w:pPr>
              <w:pStyle w:val="ToolsBlueTitle"/>
            </w:pPr>
            <w:r>
              <w:t>Notes</w:t>
            </w:r>
          </w:p>
        </w:tc>
      </w:tr>
      <w:tr w:rsidR="00B7465D" w14:paraId="6947DB1A" w14:textId="77777777" w:rsidTr="00B7465D">
        <w:tc>
          <w:tcPr>
            <w:tcW w:w="2484" w:type="dxa"/>
          </w:tcPr>
          <w:p w14:paraId="6C8ED8A5" w14:textId="77777777" w:rsidR="00B7465D" w:rsidRDefault="00B7465D" w:rsidP="000B586E">
            <w:pPr>
              <w:pStyle w:val="ToolBlueText"/>
            </w:pPr>
            <w:r>
              <w:t>Lint Free Rags</w:t>
            </w:r>
          </w:p>
        </w:tc>
        <w:tc>
          <w:tcPr>
            <w:tcW w:w="2484" w:type="dxa"/>
          </w:tcPr>
          <w:p w14:paraId="3F1A269B" w14:textId="77777777" w:rsidR="00B7465D" w:rsidRDefault="00B7465D" w:rsidP="000B586E">
            <w:pPr>
              <w:pStyle w:val="ToolBlueText"/>
            </w:pPr>
          </w:p>
        </w:tc>
      </w:tr>
      <w:tr w:rsidR="00B7465D" w14:paraId="048EE349" w14:textId="77777777" w:rsidTr="00B7465D">
        <w:tc>
          <w:tcPr>
            <w:tcW w:w="2484" w:type="dxa"/>
          </w:tcPr>
          <w:p w14:paraId="04AD69A3" w14:textId="77777777" w:rsidR="00B7465D" w:rsidRDefault="00B7465D" w:rsidP="000B586E">
            <w:pPr>
              <w:pStyle w:val="ToolBlueText"/>
            </w:pPr>
            <w:r>
              <w:t>Spray Bottle</w:t>
            </w:r>
          </w:p>
        </w:tc>
        <w:tc>
          <w:tcPr>
            <w:tcW w:w="2484" w:type="dxa"/>
          </w:tcPr>
          <w:p w14:paraId="0BBA48FE" w14:textId="77777777" w:rsidR="00B7465D" w:rsidRDefault="00B7465D" w:rsidP="000B586E">
            <w:pPr>
              <w:pStyle w:val="ToolBlueText"/>
            </w:pPr>
            <w:r>
              <w:t>For wetting agent</w:t>
            </w:r>
          </w:p>
        </w:tc>
      </w:tr>
      <w:tr w:rsidR="00B7465D" w14:paraId="6FB66F6F" w14:textId="77777777" w:rsidTr="00B7465D">
        <w:tc>
          <w:tcPr>
            <w:tcW w:w="2484" w:type="dxa"/>
          </w:tcPr>
          <w:p w14:paraId="78B22508" w14:textId="77777777" w:rsidR="00B7465D" w:rsidRDefault="00B7465D" w:rsidP="000B586E">
            <w:pPr>
              <w:pStyle w:val="ToolBlueText"/>
            </w:pPr>
          </w:p>
        </w:tc>
        <w:tc>
          <w:tcPr>
            <w:tcW w:w="2484" w:type="dxa"/>
          </w:tcPr>
          <w:p w14:paraId="6543A8FA" w14:textId="77777777" w:rsidR="00B7465D" w:rsidRDefault="00B7465D" w:rsidP="000B586E">
            <w:pPr>
              <w:pStyle w:val="ToolBlueText"/>
            </w:pPr>
          </w:p>
        </w:tc>
      </w:tr>
      <w:tr w:rsidR="00B7465D" w14:paraId="63F0FC48" w14:textId="77777777" w:rsidTr="00B7465D">
        <w:tc>
          <w:tcPr>
            <w:tcW w:w="2484" w:type="dxa"/>
          </w:tcPr>
          <w:p w14:paraId="44DDF5C0" w14:textId="77777777" w:rsidR="00B7465D" w:rsidRDefault="00B7465D" w:rsidP="000B586E">
            <w:pPr>
              <w:pStyle w:val="ToolsGreenTitle"/>
            </w:pPr>
            <w:r>
              <w:t>Special Chemicals</w:t>
            </w:r>
          </w:p>
        </w:tc>
        <w:tc>
          <w:tcPr>
            <w:tcW w:w="2484" w:type="dxa"/>
          </w:tcPr>
          <w:p w14:paraId="1229AD7B" w14:textId="77777777" w:rsidR="00B7465D" w:rsidRDefault="00B7465D" w:rsidP="000B586E">
            <w:pPr>
              <w:pStyle w:val="ToolsGreenTitle"/>
            </w:pPr>
            <w:r>
              <w:t>Notes</w:t>
            </w:r>
          </w:p>
        </w:tc>
      </w:tr>
      <w:tr w:rsidR="00B7465D" w14:paraId="2E5DDE72" w14:textId="77777777" w:rsidTr="00B7465D">
        <w:tc>
          <w:tcPr>
            <w:tcW w:w="2484" w:type="dxa"/>
          </w:tcPr>
          <w:p w14:paraId="2F0B43A1" w14:textId="77777777" w:rsidR="00B7465D" w:rsidRDefault="00B7465D" w:rsidP="000B586E">
            <w:pPr>
              <w:pStyle w:val="ToolGreenText"/>
              <w:rPr>
                <w:sz w:val="20"/>
              </w:rPr>
            </w:pPr>
            <w:r>
              <w:rPr>
                <w:sz w:val="20"/>
              </w:rPr>
              <w:t>Cleaner</w:t>
            </w:r>
          </w:p>
        </w:tc>
        <w:tc>
          <w:tcPr>
            <w:tcW w:w="2484" w:type="dxa"/>
          </w:tcPr>
          <w:p w14:paraId="5E2E396C" w14:textId="77777777" w:rsidR="00B7465D" w:rsidRDefault="00B7465D" w:rsidP="000B586E">
            <w:pPr>
              <w:pStyle w:val="ToolGreenText"/>
              <w:rPr>
                <w:sz w:val="20"/>
              </w:rPr>
            </w:pPr>
            <w:r>
              <w:rPr>
                <w:sz w:val="20"/>
              </w:rPr>
              <w:t>VDC approved cleaner and cleaning method</w:t>
            </w:r>
          </w:p>
        </w:tc>
      </w:tr>
      <w:tr w:rsidR="00B7465D" w14:paraId="3C66FF82" w14:textId="77777777" w:rsidTr="00606178">
        <w:trPr>
          <w:trHeight w:val="1902"/>
        </w:trPr>
        <w:tc>
          <w:tcPr>
            <w:tcW w:w="2484" w:type="dxa"/>
          </w:tcPr>
          <w:p w14:paraId="622B78B4" w14:textId="77777777" w:rsidR="00B7465D" w:rsidRDefault="00B7465D" w:rsidP="000B586E">
            <w:pPr>
              <w:pStyle w:val="ToolGreenText"/>
              <w:rPr>
                <w:sz w:val="20"/>
              </w:rPr>
            </w:pPr>
            <w:r>
              <w:rPr>
                <w:sz w:val="20"/>
              </w:rPr>
              <w:t>Wetting Agent</w:t>
            </w:r>
          </w:p>
          <w:p w14:paraId="38C2818F" w14:textId="77777777" w:rsidR="00B7465D" w:rsidRDefault="00B7465D" w:rsidP="000B586E">
            <w:pPr>
              <w:pStyle w:val="ToolGreenText"/>
              <w:rPr>
                <w:sz w:val="20"/>
              </w:rPr>
            </w:pPr>
            <w:r>
              <w:rPr>
                <w:sz w:val="20"/>
              </w:rPr>
              <w:t>Note: Solution depends upon ambient temperature of the part and the vehicle surface.  If it is difficult to remove bubbles with a squeegee, add one more ml. of shampoo.</w:t>
            </w:r>
          </w:p>
        </w:tc>
        <w:tc>
          <w:tcPr>
            <w:tcW w:w="2484" w:type="dxa"/>
          </w:tcPr>
          <w:p w14:paraId="18F12192" w14:textId="77777777" w:rsidR="00B7465D" w:rsidRDefault="00B7465D" w:rsidP="000B586E">
            <w:pPr>
              <w:rPr>
                <w:color w:val="008000"/>
                <w:sz w:val="20"/>
              </w:rPr>
            </w:pPr>
            <w:r>
              <w:rPr>
                <w:color w:val="008000"/>
                <w:sz w:val="20"/>
              </w:rPr>
              <w:t>Johnson’s Baby Shampoo mixed in one liter of water:</w:t>
            </w:r>
          </w:p>
          <w:tbl>
            <w:tblPr>
              <w:tblW w:w="2299" w:type="dxa"/>
              <w:tblBorders>
                <w:top w:val="single" w:sz="4" w:space="0" w:color="339966"/>
                <w:left w:val="single" w:sz="4" w:space="0" w:color="339966"/>
                <w:bottom w:val="single" w:sz="4" w:space="0" w:color="339966"/>
                <w:right w:val="single" w:sz="4" w:space="0" w:color="339966"/>
                <w:insideH w:val="single" w:sz="4" w:space="0" w:color="339966"/>
                <w:insideV w:val="single" w:sz="4" w:space="0" w:color="339966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60"/>
              <w:gridCol w:w="1339"/>
            </w:tblGrid>
            <w:tr w:rsidR="00B7465D" w:rsidRPr="00C14154" w14:paraId="744D4AF9" w14:textId="77777777" w:rsidTr="000B586E">
              <w:trPr>
                <w:trHeight w:val="255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</w:tcPr>
                <w:p w14:paraId="75A1909D" w14:textId="77777777" w:rsidR="00B7465D" w:rsidRPr="00C14154" w:rsidRDefault="00B7465D" w:rsidP="000B586E">
                  <w:pPr>
                    <w:jc w:val="center"/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</w:pPr>
                  <w:r w:rsidRPr="00C14154"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  <w:t>Temp</w:t>
                  </w:r>
                </w:p>
              </w:tc>
              <w:tc>
                <w:tcPr>
                  <w:tcW w:w="1339" w:type="dxa"/>
                  <w:shd w:val="clear" w:color="auto" w:fill="auto"/>
                  <w:noWrap/>
                  <w:vAlign w:val="bottom"/>
                </w:tcPr>
                <w:p w14:paraId="5235C82D" w14:textId="77777777" w:rsidR="00B7465D" w:rsidRPr="00C14154" w:rsidRDefault="00B7465D" w:rsidP="000B586E">
                  <w:pPr>
                    <w:jc w:val="center"/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</w:pPr>
                  <w:r w:rsidRPr="00C14154"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  <w:t>Shampoo</w:t>
                  </w:r>
                </w:p>
              </w:tc>
            </w:tr>
            <w:tr w:rsidR="00B7465D" w:rsidRPr="00C14154" w14:paraId="7857D979" w14:textId="77777777" w:rsidTr="000B586E">
              <w:trPr>
                <w:trHeight w:val="255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</w:tcPr>
                <w:p w14:paraId="5442307C" w14:textId="77777777" w:rsidR="00B7465D" w:rsidRPr="00C14154" w:rsidRDefault="00B7465D" w:rsidP="000B586E">
                  <w:pPr>
                    <w:jc w:val="center"/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</w:pPr>
                  <w:r w:rsidRPr="00C14154"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  <w:t>65º F</w:t>
                  </w:r>
                </w:p>
              </w:tc>
              <w:tc>
                <w:tcPr>
                  <w:tcW w:w="1339" w:type="dxa"/>
                  <w:shd w:val="clear" w:color="auto" w:fill="auto"/>
                  <w:noWrap/>
                  <w:vAlign w:val="bottom"/>
                </w:tcPr>
                <w:p w14:paraId="0A4AF2F8" w14:textId="18C79A61" w:rsidR="00B7465D" w:rsidRPr="00C14154" w:rsidRDefault="00904CF6" w:rsidP="000B586E">
                  <w:pPr>
                    <w:jc w:val="center"/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  <w:t>2</w:t>
                  </w:r>
                  <w:r w:rsidR="00B7465D" w:rsidRPr="00C14154"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  <w:t xml:space="preserve"> m</w:t>
                  </w:r>
                  <w:r w:rsidR="00EC62C3"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  <w:t>l</w:t>
                  </w:r>
                </w:p>
              </w:tc>
            </w:tr>
            <w:tr w:rsidR="00B7465D" w:rsidRPr="00C14154" w14:paraId="2D65F1C9" w14:textId="77777777" w:rsidTr="000B586E">
              <w:trPr>
                <w:trHeight w:val="255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</w:tcPr>
                <w:p w14:paraId="5D3EFECD" w14:textId="77777777" w:rsidR="00B7465D" w:rsidRPr="00C14154" w:rsidRDefault="00B7465D" w:rsidP="000B586E">
                  <w:pPr>
                    <w:jc w:val="center"/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</w:pPr>
                  <w:r w:rsidRPr="00C14154"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  <w:t>70º F</w:t>
                  </w:r>
                </w:p>
              </w:tc>
              <w:tc>
                <w:tcPr>
                  <w:tcW w:w="1339" w:type="dxa"/>
                  <w:shd w:val="clear" w:color="auto" w:fill="auto"/>
                  <w:noWrap/>
                  <w:vAlign w:val="bottom"/>
                </w:tcPr>
                <w:p w14:paraId="54C1E473" w14:textId="5506E5D0" w:rsidR="00B7465D" w:rsidRPr="00C14154" w:rsidRDefault="00606178" w:rsidP="000B586E">
                  <w:pPr>
                    <w:jc w:val="center"/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  <w:t>3</w:t>
                  </w:r>
                  <w:r w:rsidR="00B7465D" w:rsidRPr="00C14154"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  <w:t xml:space="preserve"> m</w:t>
                  </w:r>
                  <w:r w:rsidR="00EC62C3"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  <w:t>l</w:t>
                  </w:r>
                </w:p>
              </w:tc>
            </w:tr>
            <w:tr w:rsidR="00B7465D" w:rsidRPr="00C14154" w14:paraId="346661CA" w14:textId="77777777" w:rsidTr="000B586E">
              <w:trPr>
                <w:trHeight w:val="255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</w:tcPr>
                <w:p w14:paraId="3AF975F9" w14:textId="77777777" w:rsidR="00B7465D" w:rsidRPr="00C14154" w:rsidRDefault="00B7465D" w:rsidP="000B586E">
                  <w:pPr>
                    <w:jc w:val="center"/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</w:pPr>
                  <w:r w:rsidRPr="00C14154"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  <w:t>80º F</w:t>
                  </w:r>
                </w:p>
              </w:tc>
              <w:tc>
                <w:tcPr>
                  <w:tcW w:w="1339" w:type="dxa"/>
                  <w:shd w:val="clear" w:color="auto" w:fill="auto"/>
                  <w:noWrap/>
                  <w:vAlign w:val="bottom"/>
                </w:tcPr>
                <w:p w14:paraId="0F2FB604" w14:textId="568FB8BC" w:rsidR="00B7465D" w:rsidRPr="00C14154" w:rsidRDefault="00606178" w:rsidP="000B586E">
                  <w:pPr>
                    <w:jc w:val="center"/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  <w:t>3.5</w:t>
                  </w:r>
                  <w:r w:rsidR="00B7465D" w:rsidRPr="00C14154"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  <w:t xml:space="preserve"> m</w:t>
                  </w:r>
                  <w:r w:rsidR="00EC62C3"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  <w:t>l</w:t>
                  </w:r>
                </w:p>
              </w:tc>
            </w:tr>
            <w:tr w:rsidR="00B7465D" w:rsidRPr="00C14154" w14:paraId="17830984" w14:textId="77777777" w:rsidTr="000B586E">
              <w:trPr>
                <w:trHeight w:val="255"/>
              </w:trPr>
              <w:tc>
                <w:tcPr>
                  <w:tcW w:w="960" w:type="dxa"/>
                  <w:shd w:val="clear" w:color="auto" w:fill="auto"/>
                  <w:noWrap/>
                  <w:vAlign w:val="bottom"/>
                </w:tcPr>
                <w:p w14:paraId="56C24DE9" w14:textId="77777777" w:rsidR="00B7465D" w:rsidRPr="00C14154" w:rsidRDefault="00B7465D" w:rsidP="000B586E">
                  <w:pPr>
                    <w:jc w:val="center"/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</w:pPr>
                  <w:r w:rsidRPr="00C14154"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  <w:t>90º F</w:t>
                  </w:r>
                </w:p>
              </w:tc>
              <w:tc>
                <w:tcPr>
                  <w:tcW w:w="1339" w:type="dxa"/>
                  <w:shd w:val="clear" w:color="auto" w:fill="auto"/>
                  <w:noWrap/>
                  <w:vAlign w:val="bottom"/>
                </w:tcPr>
                <w:p w14:paraId="7733C114" w14:textId="7BD9DB45" w:rsidR="00B7465D" w:rsidRPr="00C14154" w:rsidRDefault="00606178" w:rsidP="000B586E">
                  <w:pPr>
                    <w:jc w:val="center"/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</w:pPr>
                  <w:r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  <w:t>4</w:t>
                  </w:r>
                  <w:r w:rsidR="00B7465D" w:rsidRPr="00C14154"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  <w:t xml:space="preserve"> m</w:t>
                  </w:r>
                  <w:r w:rsidR="00EC62C3">
                    <w:rPr>
                      <w:rFonts w:ascii="Arial" w:eastAsia="MS Mincho" w:hAnsi="Arial" w:cs="Arial"/>
                      <w:b/>
                      <w:color w:val="009900"/>
                      <w:sz w:val="20"/>
                      <w:szCs w:val="20"/>
                      <w:lang w:eastAsia="ja-JP"/>
                    </w:rPr>
                    <w:t>l</w:t>
                  </w:r>
                </w:p>
              </w:tc>
            </w:tr>
          </w:tbl>
          <w:p w14:paraId="17769CB8" w14:textId="77777777" w:rsidR="00B7465D" w:rsidRPr="000011F4" w:rsidRDefault="00B7465D" w:rsidP="000B586E">
            <w:pPr>
              <w:rPr>
                <w:color w:val="008000"/>
                <w:sz w:val="20"/>
              </w:rPr>
            </w:pPr>
          </w:p>
        </w:tc>
      </w:tr>
    </w:tbl>
    <w:p w14:paraId="64036C31" w14:textId="77777777" w:rsidR="004F4B84" w:rsidRDefault="004F4B84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4F4B84" w14:paraId="13499173" w14:textId="77777777">
        <w:tc>
          <w:tcPr>
            <w:tcW w:w="4968" w:type="dxa"/>
          </w:tcPr>
          <w:p w14:paraId="725A750E" w14:textId="17C1BE22" w:rsidR="004F4B84" w:rsidRDefault="00F93424">
            <w:pPr>
              <w:pStyle w:val="PrepText"/>
            </w:pPr>
            <w:r>
              <w:t>MY19 and newer Avalon</w:t>
            </w:r>
            <w:r w:rsidR="00072115">
              <w:t>/HV</w:t>
            </w:r>
            <w:r>
              <w:t xml:space="preserve"> vehicles</w:t>
            </w:r>
          </w:p>
        </w:tc>
      </w:tr>
    </w:tbl>
    <w:p w14:paraId="085DA9E5" w14:textId="77777777" w:rsidR="004F4B84" w:rsidRDefault="004F4B84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4F4B84" w14:paraId="4FE815C6" w14:textId="77777777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0C4B63C0" w14:textId="77777777" w:rsidR="004F4B84" w:rsidRDefault="004F4B84">
            <w:pPr>
              <w:pStyle w:val="PrepText"/>
            </w:pPr>
            <w:r>
              <w:t>Item #</w:t>
            </w:r>
          </w:p>
        </w:tc>
        <w:tc>
          <w:tcPr>
            <w:tcW w:w="4176" w:type="dxa"/>
            <w:tcBorders>
              <w:top w:val="single" w:sz="12" w:space="0" w:color="auto"/>
              <w:bottom w:val="single" w:sz="6" w:space="0" w:color="auto"/>
            </w:tcBorders>
          </w:tcPr>
          <w:p w14:paraId="433E8103" w14:textId="77777777" w:rsidR="004F4B84" w:rsidRDefault="004F4B84">
            <w:pPr>
              <w:pStyle w:val="PrepText"/>
            </w:pPr>
            <w:r>
              <w:t>Accessory</w:t>
            </w:r>
          </w:p>
        </w:tc>
      </w:tr>
      <w:tr w:rsidR="004F4B84" w14:paraId="0671B6B5" w14:textId="77777777" w:rsidTr="00EC314C">
        <w:tc>
          <w:tcPr>
            <w:tcW w:w="792" w:type="dxa"/>
            <w:tcBorders>
              <w:top w:val="single" w:sz="6" w:space="0" w:color="auto"/>
              <w:bottom w:val="single" w:sz="6" w:space="0" w:color="auto"/>
            </w:tcBorders>
          </w:tcPr>
          <w:p w14:paraId="159823ED" w14:textId="77777777" w:rsidR="004F4B84" w:rsidRDefault="004F4B84">
            <w:pPr>
              <w:pStyle w:val="PrepText"/>
            </w:pPr>
            <w:r>
              <w:t>1</w:t>
            </w:r>
          </w:p>
        </w:tc>
        <w:tc>
          <w:tcPr>
            <w:tcW w:w="4176" w:type="dxa"/>
            <w:tcBorders>
              <w:top w:val="single" w:sz="6" w:space="0" w:color="auto"/>
              <w:bottom w:val="single" w:sz="6" w:space="0" w:color="auto"/>
            </w:tcBorders>
          </w:tcPr>
          <w:p w14:paraId="08A6EA28" w14:textId="77777777" w:rsidR="004F4B84" w:rsidRDefault="004F4B84">
            <w:pPr>
              <w:pStyle w:val="PrepText"/>
            </w:pPr>
          </w:p>
        </w:tc>
      </w:tr>
      <w:tr w:rsidR="00EC314C" w14:paraId="376896F1" w14:textId="77777777">
        <w:tc>
          <w:tcPr>
            <w:tcW w:w="792" w:type="dxa"/>
            <w:tcBorders>
              <w:top w:val="single" w:sz="6" w:space="0" w:color="auto"/>
            </w:tcBorders>
          </w:tcPr>
          <w:p w14:paraId="537AFDBE" w14:textId="77777777" w:rsidR="00EC314C" w:rsidRDefault="00EC314C">
            <w:pPr>
              <w:pStyle w:val="PrepText"/>
            </w:pPr>
          </w:p>
        </w:tc>
        <w:tc>
          <w:tcPr>
            <w:tcW w:w="4176" w:type="dxa"/>
            <w:tcBorders>
              <w:top w:val="single" w:sz="6" w:space="0" w:color="auto"/>
              <w:bottom w:val="single" w:sz="12" w:space="0" w:color="auto"/>
            </w:tcBorders>
          </w:tcPr>
          <w:p w14:paraId="30654082" w14:textId="77777777" w:rsidR="00EC314C" w:rsidRDefault="00EC314C">
            <w:pPr>
              <w:pStyle w:val="PrepText"/>
            </w:pPr>
          </w:p>
        </w:tc>
      </w:tr>
    </w:tbl>
    <w:p w14:paraId="42735B9D" w14:textId="4DA91492" w:rsidR="004F4B84" w:rsidRDefault="00E37D5A">
      <w:pPr>
        <w:jc w:val="right"/>
        <w:rPr>
          <w:sz w:val="20"/>
        </w:rPr>
      </w:pPr>
      <w:r>
        <w:rPr>
          <w:snapToGrid w:val="0"/>
          <w:sz w:val="20"/>
        </w:rPr>
        <w:t xml:space="preserve">        </w:t>
      </w:r>
      <w:r w:rsidR="004F4B84">
        <w:rPr>
          <w:snapToGrid w:val="0"/>
          <w:sz w:val="20"/>
        </w:rPr>
        <w:t>*</w:t>
      </w:r>
      <w:r w:rsidR="004F4B84">
        <w:rPr>
          <w:sz w:val="20"/>
        </w:rPr>
        <w:t>Mandatory</w:t>
      </w:r>
      <w:r w:rsidR="004F4B84">
        <w:rPr>
          <w:sz w:val="20"/>
        </w:rPr>
        <w:tab/>
      </w:r>
    </w:p>
    <w:p w14:paraId="5E8E7B7D" w14:textId="77777777" w:rsidR="004F4B84" w:rsidRDefault="004F4B84">
      <w:pPr>
        <w:jc w:val="right"/>
        <w:rPr>
          <w:sz w:val="20"/>
        </w:rPr>
      </w:pPr>
    </w:p>
    <w:p w14:paraId="1B244201" w14:textId="77777777" w:rsidR="004F4B84" w:rsidRDefault="004F4B84">
      <w:pPr>
        <w:jc w:val="right"/>
        <w:rPr>
          <w:sz w:val="20"/>
        </w:rPr>
      </w:pPr>
    </w:p>
    <w:p w14:paraId="2B30FA68" w14:textId="301AC718" w:rsidR="004F4B84" w:rsidRDefault="004F4B84">
      <w:pPr>
        <w:pStyle w:val="PrepTitle"/>
        <w:rPr>
          <w:b w:val="0"/>
          <w:sz w:val="20"/>
        </w:rPr>
      </w:pPr>
      <w:r>
        <w:t>Vehicle Service Parts</w:t>
      </w:r>
      <w:r>
        <w:rPr>
          <w:b w:val="0"/>
        </w:rPr>
        <w:t xml:space="preserve"> </w:t>
      </w:r>
      <w:r>
        <w:rPr>
          <w:b w:val="0"/>
          <w:sz w:val="20"/>
        </w:rPr>
        <w:t>(may be required for reassembly)</w:t>
      </w:r>
    </w:p>
    <w:tbl>
      <w:tblPr>
        <w:tblW w:w="4968" w:type="dxa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EF35DD" w14:paraId="2F29E36E" w14:textId="77777777" w:rsidTr="00EF35DD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14:paraId="7824D2C6" w14:textId="77777777" w:rsidR="00EF35DD" w:rsidRDefault="00EF35DD" w:rsidP="000B586E">
            <w:pPr>
              <w:pStyle w:val="PrepText"/>
              <w:rPr>
                <w:bCs/>
              </w:rPr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14:paraId="37B6E2F4" w14:textId="77777777" w:rsidR="00EF35DD" w:rsidRDefault="00EF35DD" w:rsidP="000B586E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E2D6934" w14:textId="77777777" w:rsidR="00EF35DD" w:rsidRDefault="00EF35DD" w:rsidP="000B586E">
            <w:pPr>
              <w:pStyle w:val="PrepText"/>
              <w:rPr>
                <w:bCs/>
              </w:rPr>
            </w:pPr>
            <w:r>
              <w:t>Description</w:t>
            </w:r>
          </w:p>
        </w:tc>
      </w:tr>
      <w:tr w:rsidR="00EF35DD" w14:paraId="769B2D13" w14:textId="77777777" w:rsidTr="00EF35DD">
        <w:tc>
          <w:tcPr>
            <w:tcW w:w="792" w:type="dxa"/>
            <w:tcBorders>
              <w:top w:val="single" w:sz="6" w:space="0" w:color="auto"/>
            </w:tcBorders>
          </w:tcPr>
          <w:p w14:paraId="7506D065" w14:textId="77777777" w:rsidR="00EF35DD" w:rsidRDefault="00EF35DD" w:rsidP="000B586E">
            <w:pPr>
              <w:pStyle w:val="PrepText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40" w:type="dxa"/>
            <w:tcBorders>
              <w:top w:val="single" w:sz="6" w:space="0" w:color="auto"/>
            </w:tcBorders>
          </w:tcPr>
          <w:p w14:paraId="21759FF0" w14:textId="77777777" w:rsidR="00EF35DD" w:rsidRDefault="00EF35DD" w:rsidP="000B586E">
            <w:pPr>
              <w:pStyle w:val="PrepText"/>
              <w:rPr>
                <w:bCs/>
              </w:rPr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14:paraId="38858DBC" w14:textId="77777777" w:rsidR="00EF35DD" w:rsidRDefault="00EF35DD" w:rsidP="000B586E">
            <w:pPr>
              <w:pStyle w:val="PrepText"/>
              <w:rPr>
                <w:bCs/>
              </w:rPr>
            </w:pPr>
          </w:p>
        </w:tc>
      </w:tr>
      <w:tr w:rsidR="00EF35DD" w14:paraId="5A35993C" w14:textId="77777777" w:rsidTr="00EF35DD">
        <w:tc>
          <w:tcPr>
            <w:tcW w:w="792" w:type="dxa"/>
          </w:tcPr>
          <w:p w14:paraId="3A1D328E" w14:textId="77777777" w:rsidR="00EF35DD" w:rsidRDefault="00EF35DD" w:rsidP="000B586E">
            <w:pPr>
              <w:pStyle w:val="PrepText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40" w:type="dxa"/>
          </w:tcPr>
          <w:p w14:paraId="0D2946C8" w14:textId="77777777" w:rsidR="00EF35DD" w:rsidRDefault="00EF35DD" w:rsidP="000B586E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14:paraId="038D2E4B" w14:textId="77777777" w:rsidR="00EF35DD" w:rsidRDefault="00EF35DD" w:rsidP="000B586E">
            <w:pPr>
              <w:pStyle w:val="PrepText"/>
              <w:rPr>
                <w:bCs/>
              </w:rPr>
            </w:pPr>
          </w:p>
        </w:tc>
      </w:tr>
      <w:tr w:rsidR="00EF35DD" w14:paraId="3EBE6C50" w14:textId="77777777" w:rsidTr="00EF35DD">
        <w:tc>
          <w:tcPr>
            <w:tcW w:w="792" w:type="dxa"/>
          </w:tcPr>
          <w:p w14:paraId="55447028" w14:textId="77777777" w:rsidR="00EF35DD" w:rsidRDefault="00EF35DD" w:rsidP="000B586E">
            <w:pPr>
              <w:pStyle w:val="PrepText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440" w:type="dxa"/>
          </w:tcPr>
          <w:p w14:paraId="3D8F94CF" w14:textId="77777777" w:rsidR="00EF35DD" w:rsidRDefault="00EF35DD" w:rsidP="000B586E">
            <w:pPr>
              <w:pStyle w:val="PrepText"/>
              <w:rPr>
                <w:bCs/>
              </w:rPr>
            </w:pPr>
          </w:p>
        </w:tc>
        <w:tc>
          <w:tcPr>
            <w:tcW w:w="2736" w:type="dxa"/>
          </w:tcPr>
          <w:p w14:paraId="484CA0B7" w14:textId="77777777" w:rsidR="00EF35DD" w:rsidRDefault="00EF35DD" w:rsidP="000B586E">
            <w:pPr>
              <w:pStyle w:val="PrepText"/>
              <w:rPr>
                <w:bCs/>
              </w:rPr>
            </w:pPr>
          </w:p>
        </w:tc>
      </w:tr>
    </w:tbl>
    <w:p w14:paraId="6B0E6915" w14:textId="77777777" w:rsidR="004F4B84" w:rsidRDefault="004F4B84">
      <w:pPr>
        <w:pStyle w:val="PrepTitle"/>
      </w:pPr>
      <w:r>
        <w:t>Legend</w:t>
      </w:r>
    </w:p>
    <w:p w14:paraId="22E22A50" w14:textId="1A046C4C" w:rsidR="004F4B84" w:rsidRDefault="00CD20E1"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0F21868A" wp14:editId="5447853F">
                <wp:simplePos x="0" y="0"/>
                <wp:positionH relativeFrom="column">
                  <wp:posOffset>27940</wp:posOffset>
                </wp:positionH>
                <wp:positionV relativeFrom="paragraph">
                  <wp:posOffset>62865</wp:posOffset>
                </wp:positionV>
                <wp:extent cx="3169920" cy="2568575"/>
                <wp:effectExtent l="0" t="0" r="11430" b="3175"/>
                <wp:wrapNone/>
                <wp:docPr id="88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568575"/>
                          <a:chOff x="6236" y="3865"/>
                          <a:chExt cx="4992" cy="4045"/>
                        </a:xfrm>
                      </wpg:grpSpPr>
                      <pic:pic xmlns:pic="http://schemas.openxmlformats.org/drawingml/2006/picture">
                        <pic:nvPicPr>
                          <pic:cNvPr id="89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6" y="7048"/>
                            <a:ext cx="576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6774" y="3925"/>
                            <a:ext cx="4347" cy="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638A88" w14:textId="77777777" w:rsidR="00BC7009" w:rsidRDefault="00BC7009" w:rsidP="00D63FB9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14:paraId="4BC6852F" w14:textId="77777777" w:rsidR="00BC7009" w:rsidRDefault="00BC7009" w:rsidP="00D63FB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14:paraId="19F026A1" w14:textId="77777777" w:rsidR="00BC7009" w:rsidRDefault="00BC7009" w:rsidP="00D63FB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</w:t>
                              </w:r>
                              <w:proofErr w:type="gramStart"/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in order to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reduce the risk of damage to the accessory/vehicle and to ensure a quality installation.</w:t>
                              </w:r>
                            </w:p>
                            <w:p w14:paraId="2D06BE10" w14:textId="77777777" w:rsidR="00BC7009" w:rsidRDefault="00BC7009" w:rsidP="00D63FB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14:paraId="76B641E7" w14:textId="77777777" w:rsidR="00BC7009" w:rsidRDefault="00BC7009" w:rsidP="00D63FB9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376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4" y="4034"/>
                            <a:ext cx="34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377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4526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378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7" y="5005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379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2" y="56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5" name="Group 380"/>
                        <wpg:cNvGrpSpPr>
                          <a:grpSpLocks noChangeAspect="1"/>
                        </wpg:cNvGrpSpPr>
                        <wpg:grpSpPr bwMode="auto">
                          <a:xfrm>
                            <a:off x="6500" y="6325"/>
                            <a:ext cx="74" cy="360"/>
                            <a:chOff x="6981" y="12325"/>
                            <a:chExt cx="95" cy="464"/>
                          </a:xfrm>
                        </wpg:grpSpPr>
                        <wps:wsp>
                          <wps:cNvPr id="261" name="Line 381"/>
                          <wps:cNvCnPr/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Line 382"/>
                          <wps:cNvCnPr/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3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6260" y="3865"/>
                            <a:ext cx="4968" cy="38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1868A" id="Group 373" o:spid="_x0000_s1026" style="position:absolute;margin-left:2.2pt;margin-top:4.95pt;width:249.6pt;height:202.25pt;z-index:251606016" coordorigin="6236,3865" coordsize="4992,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4" o:spid="_x0000_s1027" type="#_x0000_t75" style="position:absolute;left:6236;top:7048;width:576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">
                  <v:imagedata r:id="rId19" o:title="" croptop="42639f" cropbottom="17756f" cropleft="15483f" cropright="45072f"/>
                </v:shape>
                <v:rect id="Rectangle 375" o:spid="_x0000_s1028" style="position:absolute;left:6774;top:3925;width:4347;height:3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" filled="f" stroked="f">
                  <v:textbox inset="1pt,1pt,1pt,1pt">
                    <w:txbxContent>
                      <w:p w14:paraId="7E638A88" w14:textId="77777777" w:rsidR="00BC7009" w:rsidRDefault="00BC7009" w:rsidP="00D63FB9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14:paraId="4BC6852F" w14:textId="77777777" w:rsidR="00BC7009" w:rsidRDefault="00BC7009" w:rsidP="00D63FB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14:paraId="19F026A1" w14:textId="77777777" w:rsidR="00BC7009" w:rsidRDefault="00BC7009" w:rsidP="00D63FB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</w:t>
                        </w:r>
                        <w:proofErr w:type="gramStart"/>
                        <w:r>
                          <w:rPr>
                            <w:rFonts w:ascii="Arial" w:hAnsi="Arial"/>
                            <w:sz w:val="18"/>
                          </w:rPr>
                          <w:t>in order to</w:t>
                        </w:r>
                        <w:proofErr w:type="gramEnd"/>
                        <w:r>
                          <w:rPr>
                            <w:rFonts w:ascii="Arial" w:hAnsi="Arial"/>
                            <w:sz w:val="18"/>
                          </w:rPr>
                          <w:t xml:space="preserve"> reduce the risk of damage to the accessory/vehicle and to ensure a quality installation.</w:t>
                        </w:r>
                      </w:p>
                      <w:p w14:paraId="2D06BE10" w14:textId="77777777" w:rsidR="00BC7009" w:rsidRDefault="00BC7009" w:rsidP="00D63FB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14:paraId="76B641E7" w14:textId="77777777" w:rsidR="00BC7009" w:rsidRDefault="00BC7009" w:rsidP="00D63FB9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376" o:spid="_x0000_s1029" type="#_x0000_t75" alt="stop_2" style="position:absolute;left:6364;top:4034;width:346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">
                  <v:imagedata r:id="rId20" o:title="stop_2"/>
                </v:shape>
                <v:shape id="Picture 377" o:spid="_x0000_s1030" type="#_x0000_t75" alt="safety_2" style="position:absolute;left:6357;top:4526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">
                  <v:imagedata r:id="rId21" o:title="safety_2"/>
                </v:shape>
                <v:shape id="Picture 378" o:spid="_x0000_s1031" type="#_x0000_t75" alt="caution_2" style="position:absolute;left:6357;top:5005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">
                  <v:imagedata r:id="rId22" o:title="caution_2"/>
                </v:shape>
                <v:shape id="Picture 379" o:spid="_x0000_s1032" type="#_x0000_t75" alt="tool" style="position:absolute;left:6342;top:5639;width:390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">
                  <v:imagedata r:id="rId23" o:title="tool"/>
                </v:shape>
                <v:group id="Group 380" o:spid="_x0000_s1033" style="position:absolute;left:6500;top:6325;width:74;height:360" coordorigin="6981,12325" coordsize="9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o:lock v:ext="edit" aspectratio="t"/>
                  <v:line id="Line 381" o:spid="_x0000_s1034" style="position:absolute;visibility:visible;mso-wrap-style:square" from="6981,12325" to="6981,1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" strokeweight="2.25pt"/>
                  <v:line id="Line 382" o:spid="_x0000_s1035" style="position:absolute;visibility:visible;mso-wrap-style:square" from="7076,12325" to="7076,1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" strokeweight="2.25pt"/>
                </v:group>
                <v:rect id="Rectangle 383" o:spid="_x0000_s1036" style="position:absolute;left:6260;top:3865;width:4968;height:3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" filled="f" strokeweight="1.5pt"/>
              </v:group>
            </w:pict>
          </mc:Fallback>
        </mc:AlternateContent>
      </w:r>
    </w:p>
    <w:p w14:paraId="597E1740" w14:textId="77777777" w:rsidR="004F4B84" w:rsidRDefault="004F4B84"/>
    <w:p w14:paraId="554EEA6F" w14:textId="77777777" w:rsidR="004F4B84" w:rsidRDefault="004F4B84">
      <w:bookmarkStart w:id="0" w:name="_GoBack"/>
      <w:bookmarkEnd w:id="0"/>
    </w:p>
    <w:p w14:paraId="4F848BA6" w14:textId="77777777" w:rsidR="00624749" w:rsidRDefault="00624749"/>
    <w:p w14:paraId="2AEE4BA7" w14:textId="77777777" w:rsidR="00624749" w:rsidRDefault="00624749"/>
    <w:p w14:paraId="12D9122C" w14:textId="77777777" w:rsidR="00624749" w:rsidRDefault="00624749"/>
    <w:p w14:paraId="2C9AE6EB" w14:textId="77777777" w:rsidR="00624749" w:rsidRDefault="00624749"/>
    <w:p w14:paraId="4D99A368" w14:textId="77777777" w:rsidR="00624749" w:rsidRDefault="00624749"/>
    <w:p w14:paraId="1A1EA50D" w14:textId="77777777" w:rsidR="00624749" w:rsidRDefault="00624749"/>
    <w:p w14:paraId="24AE9627" w14:textId="77777777" w:rsidR="00624749" w:rsidRDefault="00624749"/>
    <w:p w14:paraId="58C31302" w14:textId="77777777" w:rsidR="00624749" w:rsidRDefault="00624749"/>
    <w:p w14:paraId="4EBD2072" w14:textId="77777777" w:rsidR="00624749" w:rsidRDefault="00624749"/>
    <w:p w14:paraId="4892A4C2" w14:textId="77777777" w:rsidR="00624749" w:rsidRDefault="00624749"/>
    <w:p w14:paraId="3CC77D2B" w14:textId="77777777" w:rsidR="00624749" w:rsidRDefault="00624749"/>
    <w:p w14:paraId="4C19BA87" w14:textId="44873BF7" w:rsidR="00624749" w:rsidRDefault="00EF35DD">
      <w:r>
        <w:rPr>
          <w:noProof/>
        </w:rPr>
        <w:drawing>
          <wp:anchor distT="0" distB="0" distL="114300" distR="114300" simplePos="0" relativeHeight="251870208" behindDoc="0" locked="0" layoutInCell="1" allowOverlap="1" wp14:anchorId="37974ADF" wp14:editId="56CFAE02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3253740" cy="1561465"/>
            <wp:effectExtent l="0" t="0" r="3810" b="63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15BA11" w14:textId="2AA98605" w:rsidR="00624749" w:rsidRDefault="00624749"/>
    <w:p w14:paraId="668FDCAA" w14:textId="311F612A" w:rsidR="00EC314C" w:rsidRPr="00EC314C" w:rsidRDefault="00EC314C">
      <w:pPr>
        <w:rPr>
          <w:sz w:val="16"/>
        </w:rPr>
      </w:pPr>
    </w:p>
    <w:p w14:paraId="38115254" w14:textId="2FF3B5C4" w:rsidR="00624749" w:rsidRDefault="00624749"/>
    <w:p w14:paraId="0B9041ED" w14:textId="3390EF7A" w:rsidR="00624749" w:rsidRDefault="00EF35DD">
      <w:pPr>
        <w:sectPr w:rsidR="00624749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E773E2B" wp14:editId="785360AF">
                <wp:simplePos x="0" y="0"/>
                <wp:positionH relativeFrom="column">
                  <wp:posOffset>53340</wp:posOffset>
                </wp:positionH>
                <wp:positionV relativeFrom="paragraph">
                  <wp:posOffset>991235</wp:posOffset>
                </wp:positionV>
                <wp:extent cx="3162300" cy="25146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65A45" w14:textId="21977268" w:rsidR="00DD6E06" w:rsidRDefault="00DD6E06" w:rsidP="00DD6E06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90"/>
                              </w:tabs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 xml:space="preserve">Care must be taken when installing this accessory to ensure damage does not occur to the vehicle.  The installation </w:t>
                            </w:r>
                            <w:r w:rsidR="0003331B" w:rsidRPr="001429CE">
                              <w:rPr>
                                <w:sz w:val="20"/>
                              </w:rPr>
                              <w:t>of</w:t>
                            </w:r>
                            <w:r w:rsidR="0003331B">
                              <w:rPr>
                                <w:sz w:val="20"/>
                              </w:rPr>
                              <w:t xml:space="preserve"> </w:t>
                            </w:r>
                            <w:r w:rsidR="0003331B" w:rsidRPr="001429CE">
                              <w:rPr>
                                <w:sz w:val="20"/>
                              </w:rPr>
                              <w:t>this</w:t>
                            </w:r>
                            <w:r w:rsidRPr="001429CE">
                              <w:rPr>
                                <w:sz w:val="20"/>
                              </w:rPr>
                              <w:t xml:space="preserve"> accessory should follo</w:t>
                            </w:r>
                            <w:r>
                              <w:rPr>
                                <w:sz w:val="20"/>
                              </w:rPr>
                              <w:t>w approved guidelines to ensure</w:t>
                            </w:r>
                          </w:p>
                          <w:p w14:paraId="2891D63F" w14:textId="77777777" w:rsidR="00DD6E06" w:rsidRPr="001429CE" w:rsidRDefault="00DD6E06" w:rsidP="00DD6E06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90"/>
                              </w:tabs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a quality installation.</w:t>
                            </w:r>
                          </w:p>
                          <w:p w14:paraId="7DD4E5CE" w14:textId="77777777" w:rsidR="00DD6E06" w:rsidRPr="001429CE" w:rsidRDefault="00DD6E06" w:rsidP="00DD6E06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</w:p>
                          <w:p w14:paraId="6B811581" w14:textId="77777777" w:rsidR="00DD6E06" w:rsidRDefault="00DD6E06" w:rsidP="00DD6E06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These guidelines can be found in the</w:t>
                            </w:r>
                            <w:r>
                              <w:rPr>
                                <w:sz w:val="20"/>
                              </w:rPr>
                              <w:t xml:space="preserve"> "Accessory</w:t>
                            </w:r>
                          </w:p>
                          <w:p w14:paraId="5222F7DD" w14:textId="455ED545" w:rsidR="00DD6E06" w:rsidRPr="001429CE" w:rsidRDefault="0003331B" w:rsidP="00DD6E06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Installation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429CE">
                              <w:rPr>
                                <w:sz w:val="20"/>
                              </w:rPr>
                              <w:t>Practices</w:t>
                            </w:r>
                            <w:r w:rsidR="00DD6E06" w:rsidRPr="001429CE">
                              <w:rPr>
                                <w:sz w:val="20"/>
                              </w:rPr>
                              <w:t>" document.</w:t>
                            </w:r>
                          </w:p>
                          <w:p w14:paraId="228BB8D2" w14:textId="77777777" w:rsidR="00DD6E06" w:rsidRPr="001429CE" w:rsidRDefault="00DD6E06" w:rsidP="00DD6E06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</w:p>
                          <w:p w14:paraId="653E1A77" w14:textId="2A018B3D" w:rsidR="00DD6E06" w:rsidRPr="001429CE" w:rsidRDefault="00DD6E06" w:rsidP="00DD6E06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 xml:space="preserve">This document covers such items </w:t>
                            </w:r>
                            <w:r w:rsidR="0003331B" w:rsidRPr="001429CE">
                              <w:rPr>
                                <w:sz w:val="20"/>
                              </w:rPr>
                              <w:t>as: -</w:t>
                            </w:r>
                          </w:p>
                          <w:p w14:paraId="1A8A40B1" w14:textId="77777777" w:rsidR="00DD6E06" w:rsidRPr="001429CE" w:rsidRDefault="00DD6E06" w:rsidP="00DD6E06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Vehicle Protection (use of covers and blankets, cleaning chemicals, etc.).</w:t>
                            </w:r>
                          </w:p>
                          <w:p w14:paraId="44E08AA3" w14:textId="77777777" w:rsidR="00DD6E06" w:rsidRPr="001429CE" w:rsidRDefault="00DD6E06" w:rsidP="00DD6E06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Safety (eye protection, rechecking torque procedure, etc.).</w:t>
                            </w:r>
                          </w:p>
                          <w:p w14:paraId="75335BDD" w14:textId="77777777" w:rsidR="00DD6E06" w:rsidRPr="001429CE" w:rsidRDefault="00DD6E06" w:rsidP="00DD6E06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Vehicle Disassembly/Reassembly (panel removal, part storage, etc.).</w:t>
                            </w:r>
                          </w:p>
                          <w:p w14:paraId="4E582685" w14:textId="77777777" w:rsidR="00DD6E06" w:rsidRPr="001429CE" w:rsidRDefault="00DD6E06" w:rsidP="00DD6E06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>• Electrical Component Disassembly/Reassembly (battery disconnection, connector removal, etc.).</w:t>
                            </w:r>
                          </w:p>
                          <w:p w14:paraId="26CA9243" w14:textId="77777777" w:rsidR="00DD6E06" w:rsidRPr="001429CE" w:rsidRDefault="00DD6E06" w:rsidP="00DD6E06">
                            <w:pPr>
                              <w:pStyle w:val="Header"/>
                              <w:tabs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</w:p>
                          <w:p w14:paraId="4459D4EE" w14:textId="773D47B1" w:rsidR="00DD6E06" w:rsidRPr="001429CE" w:rsidRDefault="00DD6E06" w:rsidP="00DD6E06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  <w:tab w:val="left" w:pos="90"/>
                              </w:tabs>
                              <w:spacing w:line="216" w:lineRule="auto"/>
                              <w:ind w:left="90"/>
                              <w:rPr>
                                <w:sz w:val="20"/>
                              </w:rPr>
                            </w:pPr>
                            <w:r w:rsidRPr="001429CE">
                              <w:rPr>
                                <w:sz w:val="20"/>
                              </w:rPr>
                              <w:t xml:space="preserve">Please see your </w:t>
                            </w:r>
                            <w:r w:rsidR="001A6F19">
                              <w:rPr>
                                <w:sz w:val="20"/>
                              </w:rPr>
                              <w:t>Toyota</w:t>
                            </w:r>
                            <w:r w:rsidRPr="001429CE">
                              <w:rPr>
                                <w:sz w:val="20"/>
                              </w:rPr>
                              <w:t xml:space="preserve"> dealer for a copy of this document.</w:t>
                            </w:r>
                          </w:p>
                          <w:p w14:paraId="454A77F7" w14:textId="77777777" w:rsidR="00DD6E06" w:rsidRDefault="00DD6E06" w:rsidP="00DD6E06"/>
                        </w:txbxContent>
                      </wps:txbx>
                      <wps:bodyPr rot="0" vert="horz" wrap="square" lIns="18288" tIns="18288" rIns="18288" bIns="18288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73E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7" type="#_x0000_t202" style="position:absolute;margin-left:4.2pt;margin-top:78.05pt;width:249pt;height:19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" strokeweight="1pt">
                <v:textbox inset="1.44pt,1.44pt,1.44pt,1.44pt">
                  <w:txbxContent>
                    <w:p w14:paraId="44165A45" w14:textId="21977268" w:rsidR="00DD6E06" w:rsidRDefault="00DD6E06" w:rsidP="00DD6E06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90"/>
                        </w:tabs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 xml:space="preserve">Care must be taken when installing this accessory to ensure damage does not occur to the vehicle.  The installation </w:t>
                      </w:r>
                      <w:r w:rsidR="0003331B" w:rsidRPr="001429CE">
                        <w:rPr>
                          <w:sz w:val="20"/>
                        </w:rPr>
                        <w:t>of</w:t>
                      </w:r>
                      <w:r w:rsidR="0003331B">
                        <w:rPr>
                          <w:sz w:val="20"/>
                        </w:rPr>
                        <w:t xml:space="preserve"> </w:t>
                      </w:r>
                      <w:r w:rsidR="0003331B" w:rsidRPr="001429CE">
                        <w:rPr>
                          <w:sz w:val="20"/>
                        </w:rPr>
                        <w:t>this</w:t>
                      </w:r>
                      <w:r w:rsidRPr="001429CE">
                        <w:rPr>
                          <w:sz w:val="20"/>
                        </w:rPr>
                        <w:t xml:space="preserve"> accessory should follo</w:t>
                      </w:r>
                      <w:r>
                        <w:rPr>
                          <w:sz w:val="20"/>
                        </w:rPr>
                        <w:t>w approved guidelines to ensure</w:t>
                      </w:r>
                    </w:p>
                    <w:p w14:paraId="2891D63F" w14:textId="77777777" w:rsidR="00DD6E06" w:rsidRPr="001429CE" w:rsidRDefault="00DD6E06" w:rsidP="00DD6E06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90"/>
                        </w:tabs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a quality installation.</w:t>
                      </w:r>
                    </w:p>
                    <w:p w14:paraId="7DD4E5CE" w14:textId="77777777" w:rsidR="00DD6E06" w:rsidRPr="001429CE" w:rsidRDefault="00DD6E06" w:rsidP="00DD6E06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</w:p>
                    <w:p w14:paraId="6B811581" w14:textId="77777777" w:rsidR="00DD6E06" w:rsidRDefault="00DD6E06" w:rsidP="00DD6E06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These guidelines can be found in the</w:t>
                      </w:r>
                      <w:r>
                        <w:rPr>
                          <w:sz w:val="20"/>
                        </w:rPr>
                        <w:t xml:space="preserve"> "Accessory</w:t>
                      </w:r>
                    </w:p>
                    <w:p w14:paraId="5222F7DD" w14:textId="455ED545" w:rsidR="00DD6E06" w:rsidRPr="001429CE" w:rsidRDefault="0003331B" w:rsidP="00DD6E06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Installation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429CE">
                        <w:rPr>
                          <w:sz w:val="20"/>
                        </w:rPr>
                        <w:t>Practices</w:t>
                      </w:r>
                      <w:r w:rsidR="00DD6E06" w:rsidRPr="001429CE">
                        <w:rPr>
                          <w:sz w:val="20"/>
                        </w:rPr>
                        <w:t>" document.</w:t>
                      </w:r>
                    </w:p>
                    <w:p w14:paraId="228BB8D2" w14:textId="77777777" w:rsidR="00DD6E06" w:rsidRPr="001429CE" w:rsidRDefault="00DD6E06" w:rsidP="00DD6E06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</w:p>
                    <w:p w14:paraId="653E1A77" w14:textId="2A018B3D" w:rsidR="00DD6E06" w:rsidRPr="001429CE" w:rsidRDefault="00DD6E06" w:rsidP="00DD6E06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 xml:space="preserve">This document covers such items </w:t>
                      </w:r>
                      <w:r w:rsidR="0003331B" w:rsidRPr="001429CE">
                        <w:rPr>
                          <w:sz w:val="20"/>
                        </w:rPr>
                        <w:t>as: -</w:t>
                      </w:r>
                    </w:p>
                    <w:p w14:paraId="1A8A40B1" w14:textId="77777777" w:rsidR="00DD6E06" w:rsidRPr="001429CE" w:rsidRDefault="00DD6E06" w:rsidP="00DD6E06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Vehicle Protection (use of covers and blankets, cleaning chemicals, etc.).</w:t>
                      </w:r>
                    </w:p>
                    <w:p w14:paraId="44E08AA3" w14:textId="77777777" w:rsidR="00DD6E06" w:rsidRPr="001429CE" w:rsidRDefault="00DD6E06" w:rsidP="00DD6E06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Safety (eye protection, rechecking torque procedure, etc.).</w:t>
                      </w:r>
                    </w:p>
                    <w:p w14:paraId="75335BDD" w14:textId="77777777" w:rsidR="00DD6E06" w:rsidRPr="001429CE" w:rsidRDefault="00DD6E06" w:rsidP="00DD6E06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Vehicle Disassembly/Reassembly (panel removal, part storage, etc.).</w:t>
                      </w:r>
                    </w:p>
                    <w:p w14:paraId="4E582685" w14:textId="77777777" w:rsidR="00DD6E06" w:rsidRPr="001429CE" w:rsidRDefault="00DD6E06" w:rsidP="00DD6E06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>• Electrical Component Disassembly/Reassembly (battery disconnection, connector removal, etc.).</w:t>
                      </w:r>
                    </w:p>
                    <w:p w14:paraId="26CA9243" w14:textId="77777777" w:rsidR="00DD6E06" w:rsidRPr="001429CE" w:rsidRDefault="00DD6E06" w:rsidP="00DD6E06">
                      <w:pPr>
                        <w:pStyle w:val="Header"/>
                        <w:tabs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</w:p>
                    <w:p w14:paraId="4459D4EE" w14:textId="773D47B1" w:rsidR="00DD6E06" w:rsidRPr="001429CE" w:rsidRDefault="00DD6E06" w:rsidP="00DD6E06">
                      <w:pPr>
                        <w:pStyle w:val="Header"/>
                        <w:tabs>
                          <w:tab w:val="clear" w:pos="4320"/>
                          <w:tab w:val="clear" w:pos="8640"/>
                          <w:tab w:val="left" w:pos="90"/>
                        </w:tabs>
                        <w:spacing w:line="216" w:lineRule="auto"/>
                        <w:ind w:left="90"/>
                        <w:rPr>
                          <w:sz w:val="20"/>
                        </w:rPr>
                      </w:pPr>
                      <w:r w:rsidRPr="001429CE">
                        <w:rPr>
                          <w:sz w:val="20"/>
                        </w:rPr>
                        <w:t xml:space="preserve">Please see your </w:t>
                      </w:r>
                      <w:r w:rsidR="001A6F19">
                        <w:rPr>
                          <w:sz w:val="20"/>
                        </w:rPr>
                        <w:t>Toyota</w:t>
                      </w:r>
                      <w:r w:rsidRPr="001429CE">
                        <w:rPr>
                          <w:sz w:val="20"/>
                        </w:rPr>
                        <w:t xml:space="preserve"> dealer for a copy of this document.</w:t>
                      </w:r>
                    </w:p>
                    <w:p w14:paraId="454A77F7" w14:textId="77777777" w:rsidR="00DD6E06" w:rsidRDefault="00DD6E06" w:rsidP="00DD6E06"/>
                  </w:txbxContent>
                </v:textbox>
              </v:shape>
            </w:pict>
          </mc:Fallback>
        </mc:AlternateContent>
      </w:r>
      <w:r w:rsidR="00DD6E06">
        <w:t>v</w:t>
      </w:r>
    </w:p>
    <w:p w14:paraId="383DD9AB" w14:textId="77777777" w:rsidR="00A07190" w:rsidRPr="00EB6BD0" w:rsidRDefault="00A07190" w:rsidP="006D5F55">
      <w:pPr>
        <w:ind w:left="-5130" w:right="-36"/>
        <w:rPr>
          <w:sz w:val="1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416"/>
        <w:gridCol w:w="4226"/>
        <w:gridCol w:w="1116"/>
        <w:gridCol w:w="1178"/>
        <w:gridCol w:w="1386"/>
      </w:tblGrid>
      <w:tr w:rsidR="00256FCC" w14:paraId="37CAA2CF" w14:textId="77777777" w:rsidTr="0030748C">
        <w:tc>
          <w:tcPr>
            <w:tcW w:w="2430" w:type="dxa"/>
            <w:vMerge w:val="restart"/>
            <w:vAlign w:val="bottom"/>
          </w:tcPr>
          <w:p w14:paraId="37D45448" w14:textId="77777777" w:rsidR="00493E06" w:rsidRDefault="003853FB" w:rsidP="0061182F">
            <w:pPr>
              <w:ind w:right="-36"/>
              <w:jc w:val="center"/>
            </w:pPr>
            <w:r>
              <w:object w:dxaOrig="6270" w:dyaOrig="7005" w14:anchorId="09907D1E">
                <v:shape id="_x0000_i1025" type="#_x0000_t75" style="width:105pt;height:117pt" o:ole="">
                  <v:imagedata r:id="rId25" o:title=""/>
                </v:shape>
                <o:OLEObject Type="Embed" ProgID="PBrush" ShapeID="_x0000_i1025" DrawAspect="Content" ObjectID="_1587540608" r:id="rId26"/>
              </w:object>
            </w:r>
          </w:p>
          <w:p w14:paraId="67B21BDB" w14:textId="77777777" w:rsidR="0061182F" w:rsidRPr="00EB6BD0" w:rsidRDefault="0061182F" w:rsidP="0061182F">
            <w:pPr>
              <w:ind w:right="-36"/>
              <w:jc w:val="center"/>
              <w:rPr>
                <w:sz w:val="14"/>
              </w:rPr>
            </w:pPr>
          </w:p>
          <w:p w14:paraId="36E38843" w14:textId="77777777" w:rsidR="00041E7C" w:rsidRPr="00041E7C" w:rsidRDefault="00041E7C" w:rsidP="0061182F">
            <w:pPr>
              <w:ind w:right="-36"/>
              <w:jc w:val="center"/>
              <w:rPr>
                <w:rFonts w:ascii="Arial" w:hAnsi="Arial" w:cs="Arial"/>
                <w:b/>
              </w:rPr>
            </w:pPr>
            <w:r w:rsidRPr="00041E7C">
              <w:rPr>
                <w:rFonts w:ascii="Arial" w:hAnsi="Arial" w:cs="Arial"/>
                <w:b/>
                <w:sz w:val="16"/>
              </w:rPr>
              <w:t>STORAGE</w:t>
            </w:r>
          </w:p>
        </w:tc>
        <w:tc>
          <w:tcPr>
            <w:tcW w:w="4616" w:type="dxa"/>
            <w:vMerge w:val="restart"/>
            <w:vAlign w:val="center"/>
          </w:tcPr>
          <w:p w14:paraId="51EF34CD" w14:textId="65E94309" w:rsidR="00493E06" w:rsidRDefault="001F51AF" w:rsidP="005816B0">
            <w:pPr>
              <w:ind w:right="-36"/>
              <w:jc w:val="center"/>
            </w:pPr>
            <w:r>
              <w:rPr>
                <w:noProof/>
              </w:rPr>
              <w:object w:dxaOrig="1440" w:dyaOrig="1440" w14:anchorId="071C947C">
                <v:shape id="_x0000_s1284" type="#_x0000_t75" style="position:absolute;left:0;text-align:left;margin-left:79.15pt;margin-top:1.25pt;width:31.9pt;height:27.85pt;z-index:251872256;mso-position-horizontal-relative:text;mso-position-vertical-relative:text;mso-width-relative:page;mso-height-relative:page">
                  <v:imagedata r:id="rId27" o:title=""/>
                </v:shape>
                <o:OLEObject Type="Embed" ProgID="PBrush" ShapeID="_x0000_s1284" DrawAspect="Content" ObjectID="_1587540611" r:id="rId28"/>
              </w:object>
            </w:r>
          </w:p>
          <w:p w14:paraId="60C97ABB" w14:textId="4A008AE3" w:rsidR="00041E7C" w:rsidRPr="00EB6BD0" w:rsidRDefault="00ED484A" w:rsidP="005816B0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noProof/>
                <w:sz w:val="16"/>
              </w:rPr>
              <w:drawing>
                <wp:anchor distT="0" distB="0" distL="114300" distR="114300" simplePos="0" relativeHeight="251871232" behindDoc="0" locked="0" layoutInCell="1" allowOverlap="1" wp14:anchorId="262A3D52" wp14:editId="121AF164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22225</wp:posOffset>
                  </wp:positionV>
                  <wp:extent cx="2539365" cy="1205230"/>
                  <wp:effectExtent l="0" t="0" r="0" b="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365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76451B" w14:textId="6EE10819" w:rsidR="00041E7C" w:rsidRDefault="00041E7C" w:rsidP="005816B0">
            <w:pPr>
              <w:ind w:right="-36"/>
              <w:jc w:val="center"/>
              <w:rPr>
                <w:rFonts w:ascii="Arial" w:hAnsi="Arial" w:cs="Arial"/>
                <w:b/>
                <w:sz w:val="18"/>
              </w:rPr>
            </w:pPr>
          </w:p>
          <w:p w14:paraId="34B2610A" w14:textId="31C2D2DF" w:rsidR="00ED484A" w:rsidRDefault="00ED484A" w:rsidP="005816B0">
            <w:pPr>
              <w:ind w:right="-36"/>
              <w:jc w:val="center"/>
              <w:rPr>
                <w:rFonts w:ascii="Arial" w:hAnsi="Arial" w:cs="Arial"/>
                <w:b/>
                <w:sz w:val="18"/>
              </w:rPr>
            </w:pPr>
          </w:p>
          <w:p w14:paraId="45677ABF" w14:textId="6ABF9C64" w:rsidR="00ED484A" w:rsidRDefault="00ED484A" w:rsidP="005816B0">
            <w:pPr>
              <w:ind w:right="-36"/>
              <w:jc w:val="center"/>
              <w:rPr>
                <w:rFonts w:ascii="Arial" w:hAnsi="Arial" w:cs="Arial"/>
                <w:b/>
                <w:sz w:val="18"/>
              </w:rPr>
            </w:pPr>
          </w:p>
          <w:p w14:paraId="30946D89" w14:textId="4517DC7F" w:rsidR="00ED484A" w:rsidRDefault="00ED484A" w:rsidP="005816B0">
            <w:pPr>
              <w:ind w:right="-36"/>
              <w:jc w:val="center"/>
              <w:rPr>
                <w:rFonts w:ascii="Arial" w:hAnsi="Arial" w:cs="Arial"/>
                <w:b/>
                <w:sz w:val="18"/>
              </w:rPr>
            </w:pPr>
          </w:p>
          <w:p w14:paraId="51C0D95F" w14:textId="1385BE8A" w:rsidR="00ED484A" w:rsidRDefault="00ED484A" w:rsidP="005816B0">
            <w:pPr>
              <w:ind w:right="-36"/>
              <w:jc w:val="center"/>
              <w:rPr>
                <w:rFonts w:ascii="Arial" w:hAnsi="Arial" w:cs="Arial"/>
                <w:b/>
                <w:sz w:val="18"/>
              </w:rPr>
            </w:pPr>
          </w:p>
          <w:p w14:paraId="0CEB69A3" w14:textId="633C98D1" w:rsidR="00ED484A" w:rsidRDefault="00ED484A" w:rsidP="005816B0">
            <w:pPr>
              <w:ind w:right="-36"/>
              <w:jc w:val="center"/>
              <w:rPr>
                <w:rFonts w:ascii="Arial" w:hAnsi="Arial" w:cs="Arial"/>
                <w:b/>
                <w:sz w:val="18"/>
              </w:rPr>
            </w:pPr>
          </w:p>
          <w:p w14:paraId="26BF718E" w14:textId="4099B2AA" w:rsidR="00ED484A" w:rsidRDefault="00ED484A" w:rsidP="005816B0">
            <w:pPr>
              <w:ind w:right="-36"/>
              <w:jc w:val="center"/>
              <w:rPr>
                <w:rFonts w:ascii="Arial" w:hAnsi="Arial" w:cs="Arial"/>
                <w:b/>
                <w:sz w:val="18"/>
              </w:rPr>
            </w:pPr>
          </w:p>
          <w:p w14:paraId="63680098" w14:textId="77777777" w:rsidR="00ED484A" w:rsidRPr="00EB6BD0" w:rsidRDefault="00ED484A" w:rsidP="005816B0">
            <w:pPr>
              <w:ind w:right="-36"/>
              <w:jc w:val="center"/>
              <w:rPr>
                <w:rFonts w:ascii="Arial" w:hAnsi="Arial" w:cs="Arial"/>
                <w:b/>
                <w:sz w:val="18"/>
              </w:rPr>
            </w:pPr>
          </w:p>
          <w:p w14:paraId="5045E93C" w14:textId="17C76D61" w:rsidR="00C20460" w:rsidRDefault="00C20460" w:rsidP="00C20460">
            <w:pPr>
              <w:ind w:right="-36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 xml:space="preserve">       </w:t>
            </w:r>
          </w:p>
          <w:p w14:paraId="58BBE898" w14:textId="77777777" w:rsidR="00ED484A" w:rsidRDefault="00ED484A" w:rsidP="00C20460">
            <w:pPr>
              <w:ind w:right="-36"/>
              <w:rPr>
                <w:rFonts w:ascii="Arial" w:hAnsi="Arial" w:cs="Arial"/>
                <w:b/>
                <w:sz w:val="16"/>
              </w:rPr>
            </w:pPr>
          </w:p>
          <w:p w14:paraId="25118721" w14:textId="7190B9ED" w:rsidR="00041E7C" w:rsidRDefault="00C20460" w:rsidP="00C20460">
            <w:pPr>
              <w:ind w:right="-36"/>
            </w:pPr>
            <w:r>
              <w:rPr>
                <w:rFonts w:ascii="Arial" w:hAnsi="Arial" w:cs="Arial"/>
                <w:b/>
                <w:sz w:val="16"/>
              </w:rPr>
              <w:t xml:space="preserve">                </w:t>
            </w:r>
            <w:r w:rsidR="00041E7C">
              <w:rPr>
                <w:rFonts w:ascii="Arial" w:hAnsi="Arial" w:cs="Arial"/>
                <w:b/>
                <w:sz w:val="16"/>
              </w:rPr>
              <w:t>INSTALLATION TEMPERATURE</w:t>
            </w:r>
          </w:p>
        </w:tc>
        <w:tc>
          <w:tcPr>
            <w:tcW w:w="2136" w:type="dxa"/>
            <w:gridSpan w:val="2"/>
            <w:vAlign w:val="bottom"/>
          </w:tcPr>
          <w:p w14:paraId="2C79B8C8" w14:textId="77777777" w:rsidR="00493E06" w:rsidRDefault="00493E06" w:rsidP="00370981">
            <w:pPr>
              <w:ind w:right="-36"/>
              <w:jc w:val="center"/>
              <w:rPr>
                <w:rFonts w:ascii="Arial" w:hAnsi="Arial" w:cs="Arial"/>
                <w:b/>
                <w:noProof/>
                <w:sz w:val="16"/>
              </w:rPr>
            </w:pPr>
            <w:r w:rsidRPr="00370981">
              <w:rPr>
                <w:rFonts w:ascii="Arial" w:hAnsi="Arial" w:cs="Arial"/>
                <w:b/>
                <w:noProof/>
                <w:sz w:val="16"/>
              </w:rPr>
              <w:drawing>
                <wp:inline distT="0" distB="0" distL="0" distR="0" wp14:anchorId="33D271E6" wp14:editId="70EF07C8">
                  <wp:extent cx="1242060" cy="795655"/>
                  <wp:effectExtent l="0" t="0" r="0" b="4445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B2A88C" w14:textId="77777777" w:rsidR="00493E06" w:rsidRPr="00370981" w:rsidRDefault="00493E06" w:rsidP="00216533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 w:rsidRPr="00370981">
              <w:rPr>
                <w:rFonts w:ascii="Arial" w:hAnsi="Arial" w:cs="Arial"/>
                <w:b/>
                <w:noProof/>
                <w:sz w:val="16"/>
              </w:rPr>
              <w:t>CLEANER</w:t>
            </w:r>
          </w:p>
        </w:tc>
        <w:tc>
          <w:tcPr>
            <w:tcW w:w="1366" w:type="dxa"/>
          </w:tcPr>
          <w:p w14:paraId="64F8DF2B" w14:textId="77777777" w:rsidR="00493E06" w:rsidRPr="00267D65" w:rsidRDefault="00493E06" w:rsidP="0030748C">
            <w:pPr>
              <w:ind w:right="-36"/>
              <w:jc w:val="center"/>
              <w:rPr>
                <w:rFonts w:ascii="Arial" w:hAnsi="Arial" w:cs="Arial"/>
                <w:b/>
                <w:sz w:val="6"/>
              </w:rPr>
            </w:pPr>
          </w:p>
          <w:p w14:paraId="3A966C6F" w14:textId="77777777" w:rsidR="00493E06" w:rsidRPr="00370981" w:rsidRDefault="0090558D" w:rsidP="0030748C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 w:rsidRPr="00370981">
              <w:rPr>
                <w:rFonts w:ascii="Arial" w:hAnsi="Arial" w:cs="Arial"/>
                <w:b/>
                <w:noProof/>
                <w:sz w:val="16"/>
              </w:rPr>
              <w:drawing>
                <wp:anchor distT="0" distB="0" distL="114300" distR="114300" simplePos="0" relativeHeight="251841536" behindDoc="0" locked="0" layoutInCell="1" allowOverlap="1" wp14:anchorId="59B8AB60" wp14:editId="1D0A6D75">
                  <wp:simplePos x="0" y="0"/>
                  <wp:positionH relativeFrom="column">
                    <wp:posOffset>113530</wp:posOffset>
                  </wp:positionH>
                  <wp:positionV relativeFrom="paragraph">
                    <wp:posOffset>27940</wp:posOffset>
                  </wp:positionV>
                  <wp:extent cx="466602" cy="768052"/>
                  <wp:effectExtent l="95250" t="57150" r="86360" b="51435"/>
                  <wp:wrapNone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10742">
                            <a:off x="0" y="0"/>
                            <a:ext cx="466602" cy="76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4E14" w14:paraId="50E7E70A" w14:textId="77777777" w:rsidTr="00481C36">
        <w:trPr>
          <w:trHeight w:val="926"/>
        </w:trPr>
        <w:tc>
          <w:tcPr>
            <w:tcW w:w="2430" w:type="dxa"/>
            <w:vMerge/>
            <w:vAlign w:val="center"/>
          </w:tcPr>
          <w:p w14:paraId="73D4B9C9" w14:textId="77777777" w:rsidR="00C04E14" w:rsidRDefault="00C04E14" w:rsidP="005816B0">
            <w:pPr>
              <w:ind w:right="-36"/>
              <w:jc w:val="center"/>
            </w:pPr>
          </w:p>
        </w:tc>
        <w:tc>
          <w:tcPr>
            <w:tcW w:w="4616" w:type="dxa"/>
            <w:vMerge/>
          </w:tcPr>
          <w:p w14:paraId="42E84503" w14:textId="77777777" w:rsidR="00C04E14" w:rsidRDefault="00C04E14">
            <w:pPr>
              <w:ind w:right="-36"/>
            </w:pPr>
          </w:p>
        </w:tc>
        <w:tc>
          <w:tcPr>
            <w:tcW w:w="1080" w:type="dxa"/>
            <w:vAlign w:val="center"/>
          </w:tcPr>
          <w:p w14:paraId="63AC5AA1" w14:textId="4ADE5E53" w:rsidR="00C04E14" w:rsidRDefault="00C04E14" w:rsidP="00370981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</w:p>
          <w:p w14:paraId="661DCAD2" w14:textId="77777777" w:rsidR="00C04E14" w:rsidRDefault="00C04E14" w:rsidP="00370981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>
              <w:object w:dxaOrig="3555" w:dyaOrig="2265" w14:anchorId="603A3EB9">
                <v:shape id="_x0000_i1027" type="#_x0000_t75" style="width:45pt;height:28.8pt" o:ole="">
                  <v:imagedata r:id="rId32" o:title=""/>
                </v:shape>
                <o:OLEObject Type="Embed" ProgID="PBrush" ShapeID="_x0000_i1027" DrawAspect="Content" ObjectID="_1587540609" r:id="rId33"/>
              </w:object>
            </w:r>
          </w:p>
          <w:p w14:paraId="1FFACF8E" w14:textId="77777777" w:rsidR="00C04E14" w:rsidRDefault="00C04E14" w:rsidP="00370981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</w:p>
          <w:p w14:paraId="73F93853" w14:textId="77777777" w:rsidR="00C04E14" w:rsidRDefault="00C04E14" w:rsidP="00216533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</w:p>
          <w:p w14:paraId="3AF2BBC4" w14:textId="77777777" w:rsidR="00C04E14" w:rsidRPr="00370981" w:rsidRDefault="00C04E14" w:rsidP="00216533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 w:rsidRPr="00370981">
              <w:rPr>
                <w:rFonts w:ascii="Arial" w:hAnsi="Arial" w:cs="Arial"/>
                <w:b/>
                <w:sz w:val="16"/>
              </w:rPr>
              <w:t>SQUEEGEE</w:t>
            </w:r>
          </w:p>
        </w:tc>
        <w:tc>
          <w:tcPr>
            <w:tcW w:w="1056" w:type="dxa"/>
            <w:vAlign w:val="center"/>
          </w:tcPr>
          <w:p w14:paraId="0D1A3289" w14:textId="77777777" w:rsidR="00481C36" w:rsidRPr="00A70EDB" w:rsidRDefault="00481C36" w:rsidP="00481C36">
            <w:pPr>
              <w:ind w:right="-36"/>
              <w:jc w:val="center"/>
            </w:pPr>
          </w:p>
          <w:p w14:paraId="41116D90" w14:textId="77777777" w:rsidR="00481C36" w:rsidRDefault="00A70EDB" w:rsidP="00481C36">
            <w:pPr>
              <w:ind w:right="-36"/>
              <w:jc w:val="center"/>
            </w:pPr>
            <w:r>
              <w:object w:dxaOrig="10020" w:dyaOrig="6750" w14:anchorId="3585294E">
                <v:shape id="_x0000_i1028" type="#_x0000_t75" style="width:48pt;height:28.2pt" o:ole="">
                  <v:imagedata r:id="rId34" o:title=""/>
                </v:shape>
                <o:OLEObject Type="Embed" ProgID="PBrush" ShapeID="_x0000_i1028" DrawAspect="Content" ObjectID="_1587540610" r:id="rId35"/>
              </w:object>
            </w:r>
          </w:p>
          <w:p w14:paraId="54A50534" w14:textId="77777777" w:rsidR="00A70EDB" w:rsidRPr="00A70EDB" w:rsidRDefault="00A70EDB" w:rsidP="00481C36">
            <w:pPr>
              <w:ind w:right="-36"/>
              <w:jc w:val="center"/>
              <w:rPr>
                <w:rFonts w:ascii="Arial" w:hAnsi="Arial" w:cs="Arial"/>
                <w:b/>
                <w:sz w:val="10"/>
              </w:rPr>
            </w:pPr>
          </w:p>
          <w:p w14:paraId="59C57833" w14:textId="77777777" w:rsidR="00C04E14" w:rsidRDefault="00C04E14" w:rsidP="00481C36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SLEEVE</w:t>
            </w:r>
          </w:p>
          <w:p w14:paraId="07A13457" w14:textId="77777777" w:rsidR="00A70EDB" w:rsidRPr="00370981" w:rsidRDefault="00A70EDB" w:rsidP="00481C36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(OPTIONAL)</w:t>
            </w:r>
          </w:p>
        </w:tc>
        <w:tc>
          <w:tcPr>
            <w:tcW w:w="1366" w:type="dxa"/>
            <w:vAlign w:val="center"/>
          </w:tcPr>
          <w:p w14:paraId="4E61B217" w14:textId="4A019FA6" w:rsidR="00C04E14" w:rsidRDefault="00C04E14" w:rsidP="00903BC4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 w:rsidRPr="00370981">
              <w:rPr>
                <w:rFonts w:ascii="Arial" w:hAnsi="Arial" w:cs="Arial"/>
                <w:b/>
                <w:sz w:val="16"/>
              </w:rPr>
              <w:softHyphen/>
            </w:r>
            <w:r w:rsidRPr="00370981">
              <w:rPr>
                <w:rFonts w:ascii="Arial" w:hAnsi="Arial" w:cs="Arial"/>
                <w:b/>
                <w:sz w:val="16"/>
              </w:rPr>
              <w:softHyphen/>
            </w:r>
            <w:r w:rsidRPr="00370981">
              <w:rPr>
                <w:rFonts w:ascii="Arial" w:hAnsi="Arial" w:cs="Arial"/>
                <w:b/>
                <w:sz w:val="16"/>
              </w:rPr>
              <w:softHyphen/>
            </w:r>
            <w:r w:rsidRPr="00370981">
              <w:rPr>
                <w:rFonts w:ascii="Arial" w:hAnsi="Arial" w:cs="Arial"/>
                <w:b/>
                <w:sz w:val="16"/>
              </w:rPr>
              <w:softHyphen/>
            </w:r>
            <w:r w:rsidRPr="00370981">
              <w:rPr>
                <w:rFonts w:ascii="Arial" w:hAnsi="Arial" w:cs="Arial"/>
                <w:b/>
                <w:sz w:val="16"/>
              </w:rPr>
              <w:softHyphen/>
            </w:r>
            <w:r>
              <w:rPr>
                <w:noProof/>
              </w:rPr>
              <w:drawing>
                <wp:inline distT="0" distB="0" distL="0" distR="0" wp14:anchorId="508E76F8" wp14:editId="3415E743">
                  <wp:extent cx="740147" cy="599312"/>
                  <wp:effectExtent l="0" t="0" r="3175" b="0"/>
                  <wp:docPr id="390" name="Pictur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592" cy="60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9F6F2" w14:textId="77777777" w:rsidR="00C04E14" w:rsidRDefault="00C04E14" w:rsidP="00903BC4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</w:p>
          <w:p w14:paraId="54836C8B" w14:textId="77777777" w:rsidR="00C04E14" w:rsidRPr="00370981" w:rsidRDefault="00C04E14" w:rsidP="00903BC4">
            <w:pPr>
              <w:ind w:right="-36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LINT FREE</w:t>
            </w:r>
          </w:p>
        </w:tc>
      </w:tr>
      <w:tr w:rsidR="00D408B9" w14:paraId="5F11148B" w14:textId="77777777" w:rsidTr="00C20B32">
        <w:trPr>
          <w:trHeight w:val="1232"/>
        </w:trPr>
        <w:tc>
          <w:tcPr>
            <w:tcW w:w="10548" w:type="dxa"/>
            <w:gridSpan w:val="5"/>
            <w:vAlign w:val="center"/>
          </w:tcPr>
          <w:p w14:paraId="6B973C9A" w14:textId="0D0E0AFE" w:rsidR="00A4718B" w:rsidRDefault="00D85DDE" w:rsidP="0061182F">
            <w:pPr>
              <w:ind w:right="-36"/>
              <w:jc w:val="center"/>
            </w:pPr>
            <w:r>
              <w:rPr>
                <w:noProof/>
              </w:rPr>
              <w:drawing>
                <wp:inline distT="0" distB="0" distL="0" distR="0" wp14:anchorId="448F3675" wp14:editId="4755D34D">
                  <wp:extent cx="4451350" cy="46355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FCD536" w14:textId="77777777" w:rsidR="00EB6BD0" w:rsidRPr="00EB6BD0" w:rsidRDefault="00EB6BD0" w:rsidP="0061182F">
            <w:pPr>
              <w:ind w:right="-36"/>
              <w:jc w:val="center"/>
              <w:rPr>
                <w:sz w:val="10"/>
              </w:rPr>
            </w:pPr>
          </w:p>
          <w:p w14:paraId="358C366F" w14:textId="77777777" w:rsidR="0061182F" w:rsidRPr="0061182F" w:rsidRDefault="0061182F" w:rsidP="0061182F">
            <w:pPr>
              <w:ind w:right="-36"/>
              <w:jc w:val="center"/>
            </w:pPr>
            <w:r>
              <w:rPr>
                <w:rFonts w:ascii="Arial" w:hAnsi="Arial" w:cs="Arial"/>
                <w:b/>
                <w:sz w:val="16"/>
              </w:rPr>
              <w:t>R</w:t>
            </w:r>
            <w:r w:rsidR="00EB6BD0">
              <w:rPr>
                <w:rFonts w:ascii="Arial" w:hAnsi="Arial" w:cs="Arial"/>
                <w:b/>
                <w:sz w:val="16"/>
              </w:rPr>
              <w:t xml:space="preserve">EAR </w:t>
            </w:r>
            <w:r>
              <w:rPr>
                <w:rFonts w:ascii="Arial" w:hAnsi="Arial" w:cs="Arial"/>
                <w:b/>
                <w:sz w:val="16"/>
              </w:rPr>
              <w:t>B</w:t>
            </w:r>
            <w:r w:rsidR="00EB6BD0">
              <w:rPr>
                <w:rFonts w:ascii="Arial" w:hAnsi="Arial" w:cs="Arial"/>
                <w:b/>
                <w:sz w:val="16"/>
              </w:rPr>
              <w:t>UMPER APPLIQUE</w:t>
            </w:r>
          </w:p>
        </w:tc>
      </w:tr>
    </w:tbl>
    <w:p w14:paraId="2D4DF8A1" w14:textId="77777777" w:rsidR="00A07190" w:rsidRPr="00EB6BD0" w:rsidRDefault="00A07190">
      <w:pPr>
        <w:ind w:right="-36"/>
        <w:rPr>
          <w:sz w:val="12"/>
        </w:rPr>
      </w:pPr>
    </w:p>
    <w:p w14:paraId="2348140D" w14:textId="33E21D53" w:rsidR="00A07190" w:rsidRDefault="00CD20E1">
      <w:pPr>
        <w:ind w:right="-36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24448" behindDoc="0" locked="0" layoutInCell="1" allowOverlap="1" wp14:anchorId="18CFABD0" wp14:editId="42980245">
                <wp:simplePos x="0" y="0"/>
                <wp:positionH relativeFrom="column">
                  <wp:posOffset>-71120</wp:posOffset>
                </wp:positionH>
                <wp:positionV relativeFrom="paragraph">
                  <wp:posOffset>60324</wp:posOffset>
                </wp:positionV>
                <wp:extent cx="6814820" cy="0"/>
                <wp:effectExtent l="0" t="25400" r="17780" b="25400"/>
                <wp:wrapNone/>
                <wp:docPr id="260" name="Straight Arrow Connector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482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0C49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2" o:spid="_x0000_s1026" type="#_x0000_t32" style="position:absolute;margin-left:-5.6pt;margin-top:4.75pt;width:536.6pt;height:0;z-index:251624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" strokeweight="3pt"/>
            </w:pict>
          </mc:Fallback>
        </mc:AlternateContent>
      </w:r>
    </w:p>
    <w:p w14:paraId="35383F01" w14:textId="49D5DAA9" w:rsidR="000D2D0E" w:rsidRDefault="00CD20E1" w:rsidP="00F01C7B">
      <w:pPr>
        <w:ind w:right="-3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2EDD0FB" wp14:editId="5C9BEDFA">
                <wp:simplePos x="0" y="0"/>
                <wp:positionH relativeFrom="column">
                  <wp:posOffset>-60325</wp:posOffset>
                </wp:positionH>
                <wp:positionV relativeFrom="paragraph">
                  <wp:posOffset>108585</wp:posOffset>
                </wp:positionV>
                <wp:extent cx="304800" cy="347345"/>
                <wp:effectExtent l="0" t="0" r="25400" b="33655"/>
                <wp:wrapNone/>
                <wp:docPr id="25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17EF7" w14:textId="77777777" w:rsidR="00BC7009" w:rsidRPr="00440A31" w:rsidRDefault="00BC7009" w:rsidP="008C201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DD0FB" id="Text Box 250" o:spid="_x0000_s1038" type="#_x0000_t202" style="position:absolute;left:0;text-align:left;margin-left:-4.75pt;margin-top:8.55pt;width:24pt;height:27.3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" fillcolor="#bfbfbf">
                <v:textbox>
                  <w:txbxContent>
                    <w:p w14:paraId="66F17EF7" w14:textId="77777777" w:rsidR="00BC7009" w:rsidRPr="00440A31" w:rsidRDefault="00BC7009" w:rsidP="008C2019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C32624F" w14:textId="77777777" w:rsidR="000D2D0E" w:rsidRDefault="000D2D0E" w:rsidP="00F01C7B">
      <w:pPr>
        <w:ind w:right="-36"/>
        <w:jc w:val="center"/>
      </w:pPr>
    </w:p>
    <w:p w14:paraId="23F22D2B" w14:textId="77777777" w:rsidR="000D2D0E" w:rsidRDefault="000D2D0E" w:rsidP="00F01C7B">
      <w:pPr>
        <w:ind w:right="-36"/>
        <w:jc w:val="center"/>
      </w:pPr>
    </w:p>
    <w:p w14:paraId="1CBB9481" w14:textId="77777777" w:rsidR="000D2D0E" w:rsidRDefault="000D2D0E" w:rsidP="00F01C7B">
      <w:pPr>
        <w:ind w:right="-36"/>
        <w:jc w:val="center"/>
      </w:pPr>
    </w:p>
    <w:p w14:paraId="633CD015" w14:textId="77777777" w:rsidR="000D2D0E" w:rsidRDefault="000D2D0E" w:rsidP="00F01C7B">
      <w:pPr>
        <w:ind w:right="-36"/>
        <w:jc w:val="center"/>
      </w:pPr>
    </w:p>
    <w:p w14:paraId="1F360F37" w14:textId="625EFABF" w:rsidR="00A07190" w:rsidRDefault="000D2D0E" w:rsidP="00F01C7B">
      <w:pPr>
        <w:ind w:right="-3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3CC6F2D" wp14:editId="650572A6">
                <wp:simplePos x="0" y="0"/>
                <wp:positionH relativeFrom="column">
                  <wp:posOffset>5354320</wp:posOffset>
                </wp:positionH>
                <wp:positionV relativeFrom="paragraph">
                  <wp:posOffset>183515</wp:posOffset>
                </wp:positionV>
                <wp:extent cx="1110615" cy="701040"/>
                <wp:effectExtent l="1143000" t="0" r="32385" b="35560"/>
                <wp:wrapNone/>
                <wp:docPr id="25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0615" cy="701040"/>
                          <a:chOff x="0" y="0"/>
                          <a:chExt cx="1110615" cy="701040"/>
                        </a:xfrm>
                      </wpg:grpSpPr>
                      <wps:wsp>
                        <wps:cNvPr id="385" name="Rounded Rectangular Callout 385"/>
                        <wps:cNvSpPr/>
                        <wps:spPr>
                          <a:xfrm>
                            <a:off x="0" y="0"/>
                            <a:ext cx="1110615" cy="701040"/>
                          </a:xfrm>
                          <a:prstGeom prst="wedgeRoundRectCallout">
                            <a:avLst>
                              <a:gd name="adj1" fmla="val -150227"/>
                              <a:gd name="adj2" fmla="val -8642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0166BB" w14:textId="77777777" w:rsidR="00BC7009" w:rsidRPr="009602DD" w:rsidRDefault="00BC7009" w:rsidP="00DE429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DRY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86264" y="43132"/>
                            <a:ext cx="166370" cy="16192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4A6B39" w14:textId="77777777" w:rsidR="00BC7009" w:rsidRPr="00DE429A" w:rsidRDefault="00BC7009" w:rsidP="00DE429A">
                              <w:pPr>
                                <w:jc w:val="center"/>
                                <w:rPr>
                                  <w:sz w:val="22"/>
                                  <w:vertAlign w:val="subscript"/>
                                </w:rPr>
                              </w:pPr>
                              <w:r w:rsidRPr="00DE429A">
                                <w:rPr>
                                  <w:sz w:val="22"/>
                                </w:rPr>
                                <w:softHyphen/>
                              </w:r>
                              <w:r>
                                <w:rPr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38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45" y="25879"/>
                            <a:ext cx="612476" cy="50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C6F2D" id="Group 15" o:spid="_x0000_s1039" style="position:absolute;left:0;text-align:left;margin-left:421.6pt;margin-top:14.45pt;width:87.45pt;height:55.2pt;z-index:251667456" coordsize="11106,7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385" o:spid="_x0000_s1040" type="#_x0000_t62" style="position:absolute;width:11106;height:701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" adj="-21649,8933" fillcolor="white [3212]" strokecolor="black [3213]" strokeweight="1pt">
                  <v:textbox inset=",,,0">
                    <w:txbxContent>
                      <w:p w14:paraId="780166BB" w14:textId="77777777" w:rsidR="00BC7009" w:rsidRPr="009602DD" w:rsidRDefault="00BC7009" w:rsidP="00DE429A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DRY</w:t>
                        </w:r>
                      </w:p>
                    </w:txbxContent>
                  </v:textbox>
                </v:shape>
                <v:shape id="Text Box 386" o:spid="_x0000_s1041" type="#_x0000_t202" style="position:absolute;left:862;top:431;width:1664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" fillcolor="#bfbfbf">
                  <v:textbox inset="0,0,0,0">
                    <w:txbxContent>
                      <w:p w14:paraId="694A6B39" w14:textId="77777777" w:rsidR="00BC7009" w:rsidRPr="00DE429A" w:rsidRDefault="00BC7009" w:rsidP="00DE429A">
                        <w:pPr>
                          <w:jc w:val="center"/>
                          <w:rPr>
                            <w:sz w:val="22"/>
                            <w:vertAlign w:val="subscript"/>
                          </w:rPr>
                        </w:pPr>
                        <w:r w:rsidRPr="00DE429A">
                          <w:rPr>
                            <w:sz w:val="22"/>
                          </w:rPr>
                          <w:softHyphen/>
                        </w:r>
                        <w:r>
                          <w:rPr>
                            <w:sz w:val="20"/>
                          </w:rPr>
                          <w:t>b</w:t>
                        </w:r>
                      </w:p>
                    </w:txbxContent>
                  </v:textbox>
                </v:shape>
                <v:shape id="Picture 384" o:spid="_x0000_s1042" type="#_x0000_t75" style="position:absolute;left:2760;top:258;width:6125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">
                  <v:imagedata r:id="rId3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D1E292" wp14:editId="1D0C3A8D">
                <wp:simplePos x="0" y="0"/>
                <wp:positionH relativeFrom="column">
                  <wp:posOffset>299720</wp:posOffset>
                </wp:positionH>
                <wp:positionV relativeFrom="paragraph">
                  <wp:posOffset>189230</wp:posOffset>
                </wp:positionV>
                <wp:extent cx="1110615" cy="701040"/>
                <wp:effectExtent l="0" t="0" r="1149985" b="35560"/>
                <wp:wrapNone/>
                <wp:docPr id="25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0615" cy="701040"/>
                          <a:chOff x="0" y="0"/>
                          <a:chExt cx="1110615" cy="701040"/>
                        </a:xfrm>
                      </wpg:grpSpPr>
                      <wps:wsp>
                        <wps:cNvPr id="255" name="Rounded Rectangular Callout 237"/>
                        <wps:cNvSpPr/>
                        <wps:spPr>
                          <a:xfrm>
                            <a:off x="0" y="0"/>
                            <a:ext cx="1110615" cy="701040"/>
                          </a:xfrm>
                          <a:prstGeom prst="wedgeRoundRectCallout">
                            <a:avLst>
                              <a:gd name="adj1" fmla="val 149087"/>
                              <a:gd name="adj2" fmla="val -8642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9C3E7E" w14:textId="77777777" w:rsidR="00BC7009" w:rsidRPr="009602DD" w:rsidRDefault="00BC7009" w:rsidP="009E471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9602DD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CLEAN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034" y="69011"/>
                            <a:ext cx="724619" cy="46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9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60385" y="51758"/>
                            <a:ext cx="166370" cy="16192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F8253E" w14:textId="77777777" w:rsidR="00BC7009" w:rsidRPr="00DE429A" w:rsidRDefault="00BC7009" w:rsidP="00DE429A">
                              <w:pPr>
                                <w:jc w:val="center"/>
                                <w:rPr>
                                  <w:sz w:val="22"/>
                                  <w:vertAlign w:val="subscript"/>
                                </w:rPr>
                              </w:pPr>
                              <w:r w:rsidRPr="00DE429A">
                                <w:rPr>
                                  <w:sz w:val="22"/>
                                </w:rPr>
                                <w:softHyphen/>
                              </w:r>
                              <w:r w:rsidRPr="00DE429A"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1E292" id="Group 16" o:spid="_x0000_s1043" style="position:absolute;left:0;text-align:left;margin-left:23.6pt;margin-top:14.9pt;width:87.45pt;height:55.2pt;z-index:251661312" coordsize="11106,7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">
                <v:shape id="Rounded Rectangular Callout 237" o:spid="_x0000_s1044" type="#_x0000_t62" style="position:absolute;width:11106;height:701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" adj="43003,8933" fillcolor="white [3212]" strokecolor="black [3213]" strokeweight="1pt">
                  <v:textbox inset=",,,0">
                    <w:txbxContent>
                      <w:p w14:paraId="109C3E7E" w14:textId="77777777" w:rsidR="00BC7009" w:rsidRPr="009602DD" w:rsidRDefault="00BC7009" w:rsidP="009E4719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9602DD"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CLEAN</w:t>
                        </w:r>
                      </w:p>
                    </w:txbxContent>
                  </v:textbox>
                </v:shape>
                <v:shape id="Picture 233" o:spid="_x0000_s1045" type="#_x0000_t75" style="position:absolute;left:2070;top:690;width:7246;height:4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">
                  <v:imagedata r:id="rId39" o:title=""/>
                </v:shape>
                <v:shape id="Text Box 319" o:spid="_x0000_s1046" type="#_x0000_t202" style="position:absolute;left:603;top:517;width:1664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" fillcolor="#bfbfbf">
                  <v:textbox inset="0,0,0,0">
                    <w:txbxContent>
                      <w:p w14:paraId="4AF8253E" w14:textId="77777777" w:rsidR="00BC7009" w:rsidRPr="00DE429A" w:rsidRDefault="00BC7009" w:rsidP="00DE429A">
                        <w:pPr>
                          <w:jc w:val="center"/>
                          <w:rPr>
                            <w:sz w:val="22"/>
                            <w:vertAlign w:val="subscript"/>
                          </w:rPr>
                        </w:pPr>
                        <w:r w:rsidRPr="00DE429A">
                          <w:rPr>
                            <w:sz w:val="22"/>
                          </w:rPr>
                          <w:softHyphen/>
                        </w:r>
                        <w:r w:rsidRPr="00DE429A">
                          <w:rPr>
                            <w:sz w:val="20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85DDE">
        <w:rPr>
          <w:noProof/>
        </w:rPr>
        <w:drawing>
          <wp:inline distT="0" distB="0" distL="0" distR="0" wp14:anchorId="436F1923" wp14:editId="792EEA71">
            <wp:extent cx="4883150" cy="12001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2784F" w14:textId="1F4CB58C" w:rsidR="00A07190" w:rsidRDefault="00A07190">
      <w:pPr>
        <w:ind w:right="-36"/>
      </w:pPr>
    </w:p>
    <w:p w14:paraId="57885AB4" w14:textId="77777777" w:rsidR="00A07190" w:rsidRDefault="00A07190">
      <w:pPr>
        <w:ind w:right="-36"/>
      </w:pPr>
    </w:p>
    <w:p w14:paraId="250C8442" w14:textId="77777777" w:rsidR="00A07190" w:rsidRDefault="00A07190">
      <w:pPr>
        <w:ind w:right="-36"/>
      </w:pPr>
    </w:p>
    <w:p w14:paraId="6C3A9BC9" w14:textId="2D2B33A7" w:rsidR="00A07190" w:rsidRDefault="000D2D0E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14E173" wp14:editId="17E4EC3C">
                <wp:simplePos x="0" y="0"/>
                <wp:positionH relativeFrom="column">
                  <wp:posOffset>3449320</wp:posOffset>
                </wp:positionH>
                <wp:positionV relativeFrom="paragraph">
                  <wp:posOffset>157480</wp:posOffset>
                </wp:positionV>
                <wp:extent cx="304800" cy="347345"/>
                <wp:effectExtent l="0" t="0" r="25400" b="33655"/>
                <wp:wrapNone/>
                <wp:docPr id="244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143E5" w14:textId="77777777" w:rsidR="00BC7009" w:rsidRPr="00440A31" w:rsidRDefault="00BC7009" w:rsidP="00312144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E173" id="Text Box 229" o:spid="_x0000_s1047" type="#_x0000_t202" style="position:absolute;margin-left:271.6pt;margin-top:12.4pt;width:24pt;height:27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" fillcolor="#bfbfbf">
                <v:textbox>
                  <w:txbxContent>
                    <w:p w14:paraId="033143E5" w14:textId="77777777" w:rsidR="00BC7009" w:rsidRPr="00440A31" w:rsidRDefault="00BC7009" w:rsidP="00312144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D20E1">
        <w:rPr>
          <w:noProof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4B4C4C38" wp14:editId="444784F3">
                <wp:simplePos x="0" y="0"/>
                <wp:positionH relativeFrom="column">
                  <wp:posOffset>-39370</wp:posOffset>
                </wp:positionH>
                <wp:positionV relativeFrom="paragraph">
                  <wp:posOffset>-1</wp:posOffset>
                </wp:positionV>
                <wp:extent cx="6782435" cy="0"/>
                <wp:effectExtent l="0" t="25400" r="24765" b="25400"/>
                <wp:wrapNone/>
                <wp:docPr id="391" name="Straight Arrow Connector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243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97D0F" id="Straight Arrow Connector 391" o:spid="_x0000_s1026" type="#_x0000_t32" style="position:absolute;margin-left:-3.1pt;margin-top:0;width:534.05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" strokeweight="3pt"/>
            </w:pict>
          </mc:Fallback>
        </mc:AlternateContent>
      </w:r>
      <w:r w:rsidR="00CD20E1">
        <w:rPr>
          <w:noProof/>
        </w:rPr>
        <mc:AlternateContent>
          <mc:Choice Requires="wps">
            <w:drawing>
              <wp:anchor distT="0" distB="0" distL="114299" distR="114299" simplePos="0" relativeHeight="251693056" behindDoc="0" locked="0" layoutInCell="1" allowOverlap="1" wp14:anchorId="4119E234" wp14:editId="06C43F3D">
                <wp:simplePos x="0" y="0"/>
                <wp:positionH relativeFrom="column">
                  <wp:posOffset>3309619</wp:posOffset>
                </wp:positionH>
                <wp:positionV relativeFrom="paragraph">
                  <wp:posOffset>6985</wp:posOffset>
                </wp:positionV>
                <wp:extent cx="0" cy="2785745"/>
                <wp:effectExtent l="25400" t="0" r="25400" b="8255"/>
                <wp:wrapNone/>
                <wp:docPr id="241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7857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78A3F" id="Straight Arrow Connector 27" o:spid="_x0000_s1026" type="#_x0000_t32" style="position:absolute;margin-left:260.6pt;margin-top:.55pt;width:0;height:219.35pt;flip:x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" strokeweight="3pt"/>
            </w:pict>
          </mc:Fallback>
        </mc:AlternateContent>
      </w:r>
      <w:r w:rsidR="00CD20E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07AE2C" wp14:editId="31BABC49">
                <wp:simplePos x="0" y="0"/>
                <wp:positionH relativeFrom="column">
                  <wp:posOffset>-34925</wp:posOffset>
                </wp:positionH>
                <wp:positionV relativeFrom="paragraph">
                  <wp:posOffset>149860</wp:posOffset>
                </wp:positionV>
                <wp:extent cx="304800" cy="347345"/>
                <wp:effectExtent l="0" t="0" r="25400" b="33655"/>
                <wp:wrapNone/>
                <wp:docPr id="39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A9694" w14:textId="77777777" w:rsidR="00BC7009" w:rsidRPr="00440A31" w:rsidRDefault="00BC7009" w:rsidP="0026643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7AE2C" id="Text Box 392" o:spid="_x0000_s1048" type="#_x0000_t202" style="position:absolute;margin-left:-2.75pt;margin-top:11.8pt;width:24pt;height:27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" fillcolor="#bfbfbf">
                <v:textbox>
                  <w:txbxContent>
                    <w:p w14:paraId="53DA9694" w14:textId="77777777" w:rsidR="00BC7009" w:rsidRPr="00440A31" w:rsidRDefault="00BC7009" w:rsidP="0026643E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F77569F" w14:textId="77777777" w:rsidR="00A07190" w:rsidRDefault="00A07190">
      <w:pPr>
        <w:ind w:right="-36"/>
      </w:pPr>
    </w:p>
    <w:p w14:paraId="4042DB1E" w14:textId="77777777" w:rsidR="00A07190" w:rsidRDefault="00A07190">
      <w:pPr>
        <w:ind w:right="-36"/>
      </w:pPr>
    </w:p>
    <w:p w14:paraId="29EFECD8" w14:textId="5DEBE80E" w:rsidR="00A07190" w:rsidRDefault="001C77A4">
      <w:pPr>
        <w:ind w:right="-36"/>
      </w:pPr>
      <w:r>
        <w:t xml:space="preserve">  </w:t>
      </w:r>
    </w:p>
    <w:p w14:paraId="19E3B327" w14:textId="41ECB4CC" w:rsidR="000D2D0E" w:rsidRDefault="000D2D0E">
      <w:pPr>
        <w:ind w:right="-36"/>
      </w:pPr>
    </w:p>
    <w:p w14:paraId="26DB46D6" w14:textId="77777777" w:rsidR="000D2D0E" w:rsidRDefault="000D2D0E">
      <w:pPr>
        <w:ind w:right="-36"/>
      </w:pPr>
    </w:p>
    <w:p w14:paraId="745DD147" w14:textId="32622D3C" w:rsidR="004F4B84" w:rsidRDefault="001C77A4">
      <w:pPr>
        <w:ind w:right="-36"/>
      </w:pPr>
      <w:r>
        <w:t xml:space="preserve">  </w:t>
      </w:r>
      <w:r w:rsidR="00F97E74">
        <w:rPr>
          <w:noProof/>
        </w:rPr>
        <w:drawing>
          <wp:inline distT="0" distB="0" distL="0" distR="0" wp14:anchorId="57D25BB6" wp14:editId="63D60E0A">
            <wp:extent cx="6629400" cy="87427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7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59228" w14:textId="09440303" w:rsidR="00CD2780" w:rsidRDefault="00CD2780">
      <w:pPr>
        <w:ind w:right="-36"/>
      </w:pPr>
    </w:p>
    <w:p w14:paraId="1264DE07" w14:textId="5509D6C2" w:rsidR="00CD2780" w:rsidRDefault="00CD2780">
      <w:pPr>
        <w:ind w:right="-36"/>
      </w:pPr>
    </w:p>
    <w:p w14:paraId="42A67B26" w14:textId="77777777" w:rsidR="00CD2780" w:rsidRDefault="00CD2780">
      <w:pPr>
        <w:ind w:right="-36"/>
      </w:pPr>
    </w:p>
    <w:p w14:paraId="3417FCF8" w14:textId="66E86CF2" w:rsidR="00633223" w:rsidRDefault="000D2D0E">
      <w:pPr>
        <w:ind w:right="-3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86438D4" wp14:editId="25E58773">
                <wp:simplePos x="0" y="0"/>
                <wp:positionH relativeFrom="column">
                  <wp:posOffset>4705350</wp:posOffset>
                </wp:positionH>
                <wp:positionV relativeFrom="paragraph">
                  <wp:posOffset>160020</wp:posOffset>
                </wp:positionV>
                <wp:extent cx="297815" cy="9144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728B7" w14:textId="77777777" w:rsidR="000D2D0E" w:rsidRDefault="000D2D0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438D4" id="Text Box 13" o:spid="_x0000_s1049" type="#_x0000_t202" style="position:absolute;margin-left:370.5pt;margin-top:12.6pt;width:23.45pt;height:1in;z-index:251864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" filled="f" stroked="f">
                <v:textbox>
                  <w:txbxContent>
                    <w:p w14:paraId="5AC728B7" w14:textId="77777777" w:rsidR="000D2D0E" w:rsidRDefault="000D2D0E"/>
                  </w:txbxContent>
                </v:textbox>
                <w10:wrap type="square"/>
              </v:shape>
            </w:pict>
          </mc:Fallback>
        </mc:AlternateContent>
      </w:r>
    </w:p>
    <w:p w14:paraId="6BBE3260" w14:textId="188D4B2A" w:rsidR="007B7DFF" w:rsidRDefault="007B7DFF">
      <w:pPr>
        <w:ind w:right="-36"/>
      </w:pPr>
    </w:p>
    <w:p w14:paraId="726BBA4A" w14:textId="282CED5F" w:rsidR="002712DC" w:rsidRDefault="00114296">
      <w:pPr>
        <w:ind w:right="-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5E9B211D" wp14:editId="78BEA0A0">
                <wp:simplePos x="0" y="0"/>
                <wp:positionH relativeFrom="column">
                  <wp:posOffset>1226820</wp:posOffset>
                </wp:positionH>
                <wp:positionV relativeFrom="paragraph">
                  <wp:posOffset>121920</wp:posOffset>
                </wp:positionV>
                <wp:extent cx="2901950" cy="2355850"/>
                <wp:effectExtent l="0" t="0" r="0" b="63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1950" cy="2355850"/>
                          <a:chOff x="0" y="0"/>
                          <a:chExt cx="2901950" cy="2355850"/>
                        </a:xfrm>
                      </wpg:grpSpPr>
                      <pic:pic xmlns:pic="http://schemas.openxmlformats.org/drawingml/2006/picture">
                        <pic:nvPicPr>
                          <pic:cNvPr id="100" name="Picture 100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45720" y="60960"/>
                            <a:ext cx="529590" cy="895350"/>
                            <a:chOff x="0" y="0"/>
                            <a:chExt cx="529590" cy="895350"/>
                          </a:xfrm>
                        </wpg:grpSpPr>
                        <wps:wsp>
                          <wps:cNvPr id="85" name="Rounded Rectangular Callout 85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29590" cy="895350"/>
                            </a:xfrm>
                            <a:prstGeom prst="wedgeRoundRectCallout">
                              <a:avLst>
                                <a:gd name="adj1" fmla="val 405472"/>
                                <a:gd name="adj2" fmla="val 19114"/>
                                <a:gd name="adj3" fmla="val 16667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DAD641" w14:textId="77777777" w:rsidR="00BC7009" w:rsidRDefault="00BC7009" w:rsidP="00626DD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255A64E4" w14:textId="77777777" w:rsidR="00BC7009" w:rsidRDefault="00BC7009" w:rsidP="00626DD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7DD3A2D" w14:textId="77777777" w:rsidR="00BC7009" w:rsidRDefault="00BC7009" w:rsidP="00626DD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" tIns="0" rIns="18288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" name="Group 2"/>
                          <wpg:cNvGrpSpPr/>
                          <wpg:grpSpPr>
                            <a:xfrm>
                              <a:off x="0" y="0"/>
                              <a:ext cx="529590" cy="895350"/>
                              <a:chOff x="0" y="0"/>
                              <a:chExt cx="529590" cy="895350"/>
                            </a:xfrm>
                          </wpg:grpSpPr>
                          <wps:wsp>
                            <wps:cNvPr id="239" name="Rounded Rectangular Callout 227"/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9590" cy="895350"/>
                              </a:xfrm>
                              <a:prstGeom prst="wedgeRoundRectCallout">
                                <a:avLst>
                                  <a:gd name="adj1" fmla="val 211989"/>
                                  <a:gd name="adj2" fmla="val 127723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B810A3" w14:textId="77777777" w:rsidR="00BC7009" w:rsidRDefault="00BC7009" w:rsidP="007F6FF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5630C6B" w14:textId="77777777" w:rsidR="00BC7009" w:rsidRDefault="00BC7009" w:rsidP="007F6FF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3E01820" w14:textId="77777777" w:rsidR="00BC7009" w:rsidRDefault="00BC7009" w:rsidP="007F6FF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70A4065" w14:textId="77777777" w:rsidR="00BC7009" w:rsidRPr="004E280E" w:rsidRDefault="00BC7009" w:rsidP="007F6FF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E280E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ALIGN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288" tIns="0" rIns="18288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6" name="Group 86"/>
                            <wpg:cNvGrpSpPr>
                              <a:grpSpLocks/>
                            </wpg:cNvGrpSpPr>
                            <wpg:grpSpPr>
                              <a:xfrm>
                                <a:off x="91440" y="68580"/>
                                <a:ext cx="331470" cy="634365"/>
                                <a:chOff x="0" y="0"/>
                                <a:chExt cx="331470" cy="6343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" name="Picture 2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-151448" y="151448"/>
                                  <a:ext cx="634365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1" name="Straight Arrow Connector 81"/>
                              <wps:cNvCnPr/>
                              <wps:spPr>
                                <a:xfrm rot="5400000">
                                  <a:off x="-5715" y="331470"/>
                                  <a:ext cx="344170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9B211D" id="Group 5" o:spid="_x0000_s1050" style="position:absolute;margin-left:96.6pt;margin-top:9.6pt;width:228.5pt;height:185.5pt;z-index:251859968" coordsize="29019,23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">
                <v:shape id="Picture 100" o:spid="_x0000_s1051" type="#_x0000_t75" style="position:absolute;width:29019;height:2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">
                  <v:imagedata r:id="rId44" o:title=""/>
                </v:shape>
                <v:group id="Group 3" o:spid="_x0000_s1052" style="position:absolute;left:457;top:609;width:5296;height:8954" coordsize="5295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Rounded Rectangular Callout 85" o:spid="_x0000_s1053" type="#_x0000_t62" style="position:absolute;width:5295;height:895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" adj="98382,14929" fillcolor="white [3212]" strokecolor="black [3213]" strokeweight="1pt">
                    <v:path arrowok="t"/>
                    <v:textbox inset="1.44pt,0,1.44pt,0">
                      <w:txbxContent>
                        <w:p w14:paraId="4BDAD641" w14:textId="77777777" w:rsidR="00BC7009" w:rsidRDefault="00BC7009" w:rsidP="00626DD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  <w:p w14:paraId="255A64E4" w14:textId="77777777" w:rsidR="00BC7009" w:rsidRDefault="00BC7009" w:rsidP="00626DD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  <w:p w14:paraId="17DD3A2D" w14:textId="77777777" w:rsidR="00BC7009" w:rsidRDefault="00BC7009" w:rsidP="00626DD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group id="Group 2" o:spid="_x0000_s1054" style="position:absolute;width:5295;height:8953" coordsize="5295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 id="Rounded Rectangular Callout 227" o:spid="_x0000_s1055" type="#_x0000_t62" style="position:absolute;width:5295;height:895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" adj="56590,38388" fillcolor="white [3212]" strokecolor="black [3213]" strokeweight="1pt">
                      <v:path arrowok="t"/>
                      <v:textbox inset="1.44pt,0,1.44pt,0">
                        <w:txbxContent>
                          <w:p w14:paraId="29B810A3" w14:textId="77777777" w:rsidR="00BC7009" w:rsidRDefault="00BC7009" w:rsidP="007F6F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5630C6B" w14:textId="77777777" w:rsidR="00BC7009" w:rsidRDefault="00BC7009" w:rsidP="007F6F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3E01820" w14:textId="77777777" w:rsidR="00BC7009" w:rsidRDefault="00BC7009" w:rsidP="007F6F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70A4065" w14:textId="77777777" w:rsidR="00BC7009" w:rsidRPr="004E280E" w:rsidRDefault="00BC7009" w:rsidP="007F6FF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E280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ALIGN</w:t>
                            </w:r>
                          </w:p>
                        </w:txbxContent>
                      </v:textbox>
                    </v:shape>
                    <v:group id="Group 86" o:spid="_x0000_s1056" style="position:absolute;left:914;top:685;width:3315;height:6344" coordsize="3314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<v:shape id="Picture 273" o:spid="_x0000_s1057" type="#_x0000_t75" style="position:absolute;left:-1515;top:1515;width:6343;height:331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">
                        <v:imagedata r:id="rId45" o:title="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81" o:spid="_x0000_s1058" type="#_x0000_t32" style="position:absolute;left:-58;top:3314;width:3442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" strokecolor="black [3213]" strokeweight="1pt">
                        <v:stroke startarrow="block" endarrow="block"/>
                      </v:shape>
                    </v:group>
                  </v:group>
                </v:group>
              </v:group>
            </w:pict>
          </mc:Fallback>
        </mc:AlternateContent>
      </w:r>
      <w:r w:rsidR="00CD20E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A40EC9" wp14:editId="110FBAE2">
                <wp:simplePos x="0" y="0"/>
                <wp:positionH relativeFrom="column">
                  <wp:posOffset>-41275</wp:posOffset>
                </wp:positionH>
                <wp:positionV relativeFrom="paragraph">
                  <wp:posOffset>81280</wp:posOffset>
                </wp:positionV>
                <wp:extent cx="304800" cy="347345"/>
                <wp:effectExtent l="0" t="0" r="25400" b="33655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94CBC" w14:textId="77777777" w:rsidR="00BC7009" w:rsidRPr="00440A31" w:rsidRDefault="00BC7009" w:rsidP="00684345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0EC9" id="Text Box 289" o:spid="_x0000_s1059" type="#_x0000_t202" style="position:absolute;margin-left:-3.25pt;margin-top:6.4pt;width:24pt;height:27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" fillcolor="#bfbfbf">
                <v:textbox>
                  <w:txbxContent>
                    <w:p w14:paraId="00094CBC" w14:textId="77777777" w:rsidR="00BC7009" w:rsidRPr="00440A31" w:rsidRDefault="00BC7009" w:rsidP="00684345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6CEC166" w14:textId="6D2CB7E4" w:rsidR="002712DC" w:rsidRDefault="007B7DFF">
      <w:pPr>
        <w:ind w:right="-36"/>
      </w:pPr>
      <w:r>
        <w:t xml:space="preserve">                                                          </w:t>
      </w:r>
    </w:p>
    <w:p w14:paraId="57C9E16B" w14:textId="2C5A7A9F" w:rsidR="002712DC" w:rsidRDefault="007B7DFF">
      <w:pPr>
        <w:ind w:right="-36"/>
      </w:pPr>
      <w:r>
        <w:t xml:space="preserve">  </w:t>
      </w:r>
    </w:p>
    <w:p w14:paraId="76D9AB52" w14:textId="6DD4C8DB" w:rsidR="002712DC" w:rsidRDefault="002712DC">
      <w:pPr>
        <w:ind w:right="-36"/>
      </w:pPr>
    </w:p>
    <w:p w14:paraId="57F40B02" w14:textId="5B2AA315" w:rsidR="00DB1CF9" w:rsidRDefault="00DB1CF9">
      <w:pPr>
        <w:ind w:right="-36"/>
      </w:pPr>
    </w:p>
    <w:p w14:paraId="0DBF34AC" w14:textId="6D6E82ED" w:rsidR="00DB1CF9" w:rsidRDefault="00DB1CF9">
      <w:pPr>
        <w:ind w:right="-36"/>
      </w:pPr>
    </w:p>
    <w:p w14:paraId="43A19D8E" w14:textId="06DB5720" w:rsidR="00DB1CF9" w:rsidRDefault="00DB1CF9">
      <w:pPr>
        <w:ind w:right="-36"/>
      </w:pPr>
    </w:p>
    <w:p w14:paraId="27AA1828" w14:textId="5E51699E" w:rsidR="00DB1CF9" w:rsidRDefault="00DB1CF9">
      <w:pPr>
        <w:ind w:right="-36"/>
      </w:pPr>
    </w:p>
    <w:p w14:paraId="744DCDBA" w14:textId="5E609562" w:rsidR="00DB1CF9" w:rsidRDefault="00DB1CF9">
      <w:pPr>
        <w:ind w:right="-36"/>
      </w:pPr>
    </w:p>
    <w:p w14:paraId="3A4FA87E" w14:textId="73206C75" w:rsidR="00DB1CF9" w:rsidRDefault="00DB1CF9">
      <w:pPr>
        <w:ind w:right="-36"/>
      </w:pPr>
    </w:p>
    <w:p w14:paraId="3DEDB4D2" w14:textId="1E45214C" w:rsidR="00DB1CF9" w:rsidRDefault="00DB1CF9">
      <w:pPr>
        <w:ind w:right="-36"/>
      </w:pPr>
    </w:p>
    <w:p w14:paraId="5D1B2B50" w14:textId="62572006" w:rsidR="00DB1CF9" w:rsidRDefault="00DB1CF9">
      <w:pPr>
        <w:ind w:right="-36"/>
      </w:pPr>
    </w:p>
    <w:p w14:paraId="437462CB" w14:textId="613E91D4" w:rsidR="00DB1CF9" w:rsidRDefault="00DB1CF9">
      <w:pPr>
        <w:ind w:right="-36"/>
      </w:pPr>
    </w:p>
    <w:p w14:paraId="386D5572" w14:textId="71504AE6" w:rsidR="00DB1CF9" w:rsidRDefault="00DB1CF9">
      <w:pPr>
        <w:ind w:right="-36"/>
      </w:pPr>
    </w:p>
    <w:p w14:paraId="30565543" w14:textId="2786816D" w:rsidR="00DB1CF9" w:rsidRDefault="00DB1CF9">
      <w:pPr>
        <w:ind w:right="-36"/>
      </w:pPr>
    </w:p>
    <w:p w14:paraId="6E1FFB5A" w14:textId="6D065CD9" w:rsidR="00DB1CF9" w:rsidRDefault="00DB1CF9">
      <w:pPr>
        <w:ind w:right="-36"/>
      </w:pPr>
    </w:p>
    <w:p w14:paraId="2824D77C" w14:textId="71C52393" w:rsidR="00DB1CF9" w:rsidRDefault="00DB1CF9">
      <w:pPr>
        <w:ind w:right="-36"/>
      </w:pPr>
    </w:p>
    <w:p w14:paraId="32F2AC53" w14:textId="77777777" w:rsidR="00DB1CF9" w:rsidRDefault="00DB1CF9">
      <w:pPr>
        <w:ind w:right="-36"/>
      </w:pPr>
    </w:p>
    <w:p w14:paraId="178E66BF" w14:textId="773A512F" w:rsidR="002712DC" w:rsidRDefault="00CD20E1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309A90" wp14:editId="7EDE31EC">
                <wp:simplePos x="0" y="0"/>
                <wp:positionH relativeFrom="column">
                  <wp:posOffset>-30480</wp:posOffset>
                </wp:positionH>
                <wp:positionV relativeFrom="paragraph">
                  <wp:posOffset>127000</wp:posOffset>
                </wp:positionV>
                <wp:extent cx="304800" cy="347345"/>
                <wp:effectExtent l="0" t="0" r="25400" b="33655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74360" w14:textId="77777777" w:rsidR="00BC7009" w:rsidRPr="00440A31" w:rsidRDefault="00BC7009" w:rsidP="0082010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09A90" id="Text Box 301" o:spid="_x0000_s1060" type="#_x0000_t202" style="position:absolute;margin-left:-2.4pt;margin-top:10pt;width:24pt;height:27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" fillcolor="#bfbfbf">
                <v:textbox>
                  <w:txbxContent>
                    <w:p w14:paraId="17974360" w14:textId="77777777" w:rsidR="00BC7009" w:rsidRPr="00440A31" w:rsidRDefault="00BC7009" w:rsidP="00820109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7632" behindDoc="0" locked="0" layoutInCell="1" allowOverlap="1" wp14:anchorId="3AA64DDF" wp14:editId="2D2E156F">
                <wp:simplePos x="0" y="0"/>
                <wp:positionH relativeFrom="column">
                  <wp:posOffset>-41275</wp:posOffset>
                </wp:positionH>
                <wp:positionV relativeFrom="paragraph">
                  <wp:posOffset>-2541</wp:posOffset>
                </wp:positionV>
                <wp:extent cx="6788150" cy="0"/>
                <wp:effectExtent l="0" t="25400" r="19050" b="25400"/>
                <wp:wrapNone/>
                <wp:docPr id="300" name="Straight Arrow Connector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96172" id="Straight Arrow Connector 300" o:spid="_x0000_s1026" type="#_x0000_t32" style="position:absolute;margin-left:-3.25pt;margin-top:-.2pt;width:534.5pt;height:0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" strokeweight="3pt"/>
            </w:pict>
          </mc:Fallback>
        </mc:AlternateContent>
      </w:r>
      <w:r w:rsidR="004A0E76">
        <w:t xml:space="preserve"> </w:t>
      </w:r>
    </w:p>
    <w:p w14:paraId="4D086DE6" w14:textId="16C932AE" w:rsidR="002712DC" w:rsidRDefault="004A0E76">
      <w:pPr>
        <w:ind w:right="-36"/>
      </w:pPr>
      <w:r>
        <w:t xml:space="preserve">       </w:t>
      </w:r>
    </w:p>
    <w:p w14:paraId="0C790382" w14:textId="02DCA071" w:rsidR="00A5595E" w:rsidRDefault="00A5595E" w:rsidP="00394344">
      <w:pPr>
        <w:ind w:right="-36"/>
        <w:jc w:val="center"/>
      </w:pPr>
    </w:p>
    <w:p w14:paraId="0165DE20" w14:textId="7BDA6BAB" w:rsidR="00A5595E" w:rsidRDefault="00A5595E" w:rsidP="00394344">
      <w:pPr>
        <w:ind w:right="-3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22199FB4" wp14:editId="5BF90FF9">
                <wp:simplePos x="0" y="0"/>
                <wp:positionH relativeFrom="column">
                  <wp:posOffset>1085850</wp:posOffset>
                </wp:positionH>
                <wp:positionV relativeFrom="paragraph">
                  <wp:posOffset>107315</wp:posOffset>
                </wp:positionV>
                <wp:extent cx="2429510" cy="961390"/>
                <wp:effectExtent l="0" t="0" r="34290" b="29210"/>
                <wp:wrapNone/>
                <wp:docPr id="264" name="Group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9510" cy="961390"/>
                          <a:chOff x="0" y="0"/>
                          <a:chExt cx="2429510" cy="961390"/>
                        </a:xfrm>
                      </wpg:grpSpPr>
                      <wps:wsp>
                        <wps:cNvPr id="68" name="Oval 68"/>
                        <wps:cNvSpPr>
                          <a:spLocks/>
                        </wps:cNvSpPr>
                        <wps:spPr>
                          <a:xfrm>
                            <a:off x="2114550" y="646430"/>
                            <a:ext cx="314960" cy="31496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529590" cy="895350"/>
                            <a:chOff x="0" y="0"/>
                            <a:chExt cx="529590" cy="895350"/>
                          </a:xfrm>
                        </wpg:grpSpPr>
                        <wpg:grpSp>
                          <wpg:cNvPr id="16" name="Group 16"/>
                          <wpg:cNvGrpSpPr/>
                          <wpg:grpSpPr>
                            <a:xfrm>
                              <a:off x="0" y="0"/>
                              <a:ext cx="529590" cy="895350"/>
                              <a:chOff x="0" y="0"/>
                              <a:chExt cx="529590" cy="895350"/>
                            </a:xfrm>
                          </wpg:grpSpPr>
                          <wps:wsp>
                            <wps:cNvPr id="238" name="Rounded Rectangular Callout 3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590" cy="895350"/>
                              </a:xfrm>
                              <a:prstGeom prst="wedgeRoundRectCallout">
                                <a:avLst>
                                  <a:gd name="adj1" fmla="val 375542"/>
                                  <a:gd name="adj2" fmla="val 34398"/>
                                  <a:gd name="adj3" fmla="val 16667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01F28E" w14:textId="77777777" w:rsidR="00BC7009" w:rsidRDefault="00BC7009" w:rsidP="00AA3FC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FC2F027" w14:textId="77777777" w:rsidR="00BC7009" w:rsidRDefault="00BC7009" w:rsidP="00AA3FC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483D558" w14:textId="77777777" w:rsidR="00BC7009" w:rsidRDefault="00BC7009" w:rsidP="00AA3FC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09C6E41" w14:textId="77777777" w:rsidR="00BC7009" w:rsidRPr="004E280E" w:rsidRDefault="00BC7009" w:rsidP="00AA3FC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E280E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ALIGN</w:t>
                                  </w:r>
                                </w:p>
                              </w:txbxContent>
                            </wps:txbx>
                            <wps:bodyPr rot="0" vert="horz" wrap="square" lIns="18288" tIns="0" rIns="18288" bIns="0" anchor="b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4" name="Picture 2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-54293" y="228283"/>
                                <a:ext cx="638175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305" name="Straight Arrow Connector 305"/>
                          <wps:cNvCnPr>
                            <a:cxnSpLocks/>
                          </wps:cNvCnPr>
                          <wps:spPr>
                            <a:xfrm rot="5400000">
                              <a:off x="263525" y="300355"/>
                              <a:ext cx="0" cy="21209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headEnd type="triangl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199FB4" id="Group 264" o:spid="_x0000_s1061" style="position:absolute;left:0;text-align:left;margin-left:85.5pt;margin-top:8.45pt;width:191.3pt;height:75.7pt;z-index:251830272" coordsize="24295,9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">
                <v:oval id="Oval 68" o:spid="_x0000_s1062" style="position:absolute;left:21145;top:6464;width:3150;height:3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" filled="f" strokecolor="black [3213]" strokeweight="1pt">
                  <v:path arrowok="t"/>
                </v:oval>
                <v:group id="Group 18" o:spid="_x0000_s1063" style="position:absolute;width:5295;height:8953" coordsize="5295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_x0000_s1064" style="position:absolute;width:5295;height:8953" coordsize="5295,8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Rounded Rectangular Callout 306" o:spid="_x0000_s1065" type="#_x0000_t62" style="position:absolute;width:5295;height:895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" adj="91917,18230" fillcolor="white [3212]" strokecolor="black [3213]" strokeweight="1pt">
                      <v:textbox inset="1.44pt,0,1.44pt,0">
                        <w:txbxContent>
                          <w:p w14:paraId="2201F28E" w14:textId="77777777" w:rsidR="00BC7009" w:rsidRDefault="00BC7009" w:rsidP="00AA3F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FC2F027" w14:textId="77777777" w:rsidR="00BC7009" w:rsidRDefault="00BC7009" w:rsidP="00AA3F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483D558" w14:textId="77777777" w:rsidR="00BC7009" w:rsidRDefault="00BC7009" w:rsidP="00AA3F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09C6E41" w14:textId="77777777" w:rsidR="00BC7009" w:rsidRPr="004E280E" w:rsidRDefault="00BC7009" w:rsidP="00AA3FC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E280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ALIGN</w:t>
                            </w:r>
                          </w:p>
                        </w:txbxContent>
                      </v:textbox>
                    </v:shape>
                    <v:shape id="Picture 273" o:spid="_x0000_s1066" type="#_x0000_t75" style="position:absolute;left:-543;top:2282;width:6382;height:327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">
                      <v:imagedata r:id="rId45" o:title=""/>
                    </v:shape>
                  </v:group>
                  <v:shape id="Straight Arrow Connector 305" o:spid="_x0000_s1067" type="#_x0000_t32" style="position:absolute;left:2635;top:3003;width:0;height:2121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" strokecolor="black [3213]" strokeweight="1pt">
                    <v:stroke startarrow="block" endarrow="block"/>
                    <o:lock v:ext="edit" shapetype="f"/>
                  </v:shape>
                </v:group>
              </v:group>
            </w:pict>
          </mc:Fallback>
        </mc:AlternateContent>
      </w:r>
    </w:p>
    <w:p w14:paraId="3C070FE6" w14:textId="77777777" w:rsidR="00A5595E" w:rsidRDefault="00A5595E" w:rsidP="00394344">
      <w:pPr>
        <w:ind w:right="-36"/>
        <w:jc w:val="center"/>
      </w:pPr>
    </w:p>
    <w:p w14:paraId="75F9B836" w14:textId="77777777" w:rsidR="00A5595E" w:rsidRDefault="00A5595E" w:rsidP="00394344">
      <w:pPr>
        <w:ind w:right="-36"/>
        <w:jc w:val="center"/>
      </w:pPr>
    </w:p>
    <w:p w14:paraId="576CF974" w14:textId="7C0399D0" w:rsidR="002712DC" w:rsidRDefault="002964A2" w:rsidP="00394344">
      <w:pPr>
        <w:ind w:right="-36"/>
        <w:jc w:val="center"/>
      </w:pPr>
      <w:r>
        <w:t xml:space="preserve"> </w:t>
      </w:r>
      <w:r w:rsidR="00394344">
        <w:t xml:space="preserve"> </w:t>
      </w:r>
      <w:r w:rsidR="00F97E74">
        <w:rPr>
          <w:noProof/>
        </w:rPr>
        <w:drawing>
          <wp:inline distT="0" distB="0" distL="0" distR="0" wp14:anchorId="198D7EB4" wp14:editId="7CE6BCB0">
            <wp:extent cx="4076700" cy="1009650"/>
            <wp:effectExtent l="0" t="0" r="12700" b="635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9A683" w14:textId="77777777" w:rsidR="00A5595E" w:rsidRDefault="00A5595E">
      <w:pPr>
        <w:ind w:right="-36"/>
      </w:pPr>
    </w:p>
    <w:p w14:paraId="3F2D52A2" w14:textId="380C34AE" w:rsidR="00A5595E" w:rsidRDefault="00A5595E">
      <w:pPr>
        <w:ind w:right="-36"/>
      </w:pPr>
    </w:p>
    <w:p w14:paraId="3902AF70" w14:textId="1F4822A9" w:rsidR="002712DC" w:rsidRDefault="002712DC">
      <w:pPr>
        <w:ind w:right="-36"/>
      </w:pPr>
    </w:p>
    <w:p w14:paraId="371128A4" w14:textId="7FB6AD62" w:rsidR="002712DC" w:rsidRDefault="00CD20E1">
      <w:pPr>
        <w:ind w:right="-36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5040" behindDoc="0" locked="0" layoutInCell="1" allowOverlap="1" wp14:anchorId="05675A40" wp14:editId="3AE1A818">
                <wp:simplePos x="0" y="0"/>
                <wp:positionH relativeFrom="column">
                  <wp:posOffset>-57150</wp:posOffset>
                </wp:positionH>
                <wp:positionV relativeFrom="paragraph">
                  <wp:posOffset>67309</wp:posOffset>
                </wp:positionV>
                <wp:extent cx="6788150" cy="0"/>
                <wp:effectExtent l="0" t="25400" r="19050" b="25400"/>
                <wp:wrapNone/>
                <wp:docPr id="313" name="Straight Arrow Connector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0C42F" id="Straight Arrow Connector 313" o:spid="_x0000_s1026" type="#_x0000_t32" style="position:absolute;margin-left:-4.5pt;margin-top:5.3pt;width:534.5pt;height:0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" strokeweight="3pt"/>
            </w:pict>
          </mc:Fallback>
        </mc:AlternateContent>
      </w:r>
    </w:p>
    <w:p w14:paraId="2850E3F6" w14:textId="3A721F6E" w:rsidR="002712DC" w:rsidRDefault="00DB1CF9">
      <w:pPr>
        <w:ind w:right="-36"/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7014FCED" wp14:editId="7DFA79CE">
            <wp:simplePos x="0" y="0"/>
            <wp:positionH relativeFrom="margin">
              <wp:posOffset>5679440</wp:posOffset>
            </wp:positionH>
            <wp:positionV relativeFrom="margin">
              <wp:posOffset>6423660</wp:posOffset>
            </wp:positionV>
            <wp:extent cx="480060" cy="335280"/>
            <wp:effectExtent l="0" t="0" r="0" b="7620"/>
            <wp:wrapSquare wrapText="bothSides"/>
            <wp:docPr id="280" name="Pictur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2C3">
        <w:rPr>
          <w:noProof/>
        </w:rPr>
        <w:drawing>
          <wp:anchor distT="0" distB="0" distL="114300" distR="114300" simplePos="0" relativeHeight="251747328" behindDoc="0" locked="0" layoutInCell="1" allowOverlap="1" wp14:anchorId="68FDEA5E" wp14:editId="0D1FD2EB">
            <wp:simplePos x="0" y="0"/>
            <wp:positionH relativeFrom="margin">
              <wp:posOffset>769620</wp:posOffset>
            </wp:positionH>
            <wp:positionV relativeFrom="margin">
              <wp:posOffset>6366510</wp:posOffset>
            </wp:positionV>
            <wp:extent cx="480060" cy="335280"/>
            <wp:effectExtent l="0" t="0" r="0" b="7620"/>
            <wp:wrapSquare wrapText="bothSides"/>
            <wp:docPr id="279" name="Pictur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2C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5CEA55" wp14:editId="18EB373F">
                <wp:simplePos x="0" y="0"/>
                <wp:positionH relativeFrom="column">
                  <wp:posOffset>589280</wp:posOffset>
                </wp:positionH>
                <wp:positionV relativeFrom="paragraph">
                  <wp:posOffset>48895</wp:posOffset>
                </wp:positionV>
                <wp:extent cx="828675" cy="575945"/>
                <wp:effectExtent l="0" t="0" r="1019175" b="719455"/>
                <wp:wrapNone/>
                <wp:docPr id="405" name="Rounded Rectangular Callout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675" cy="575945"/>
                        </a:xfrm>
                        <a:prstGeom prst="wedgeRoundRectCallout">
                          <a:avLst>
                            <a:gd name="adj1" fmla="val 166016"/>
                            <a:gd name="adj2" fmla="val 17010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477DAB" w14:textId="77777777" w:rsidR="00BC7009" w:rsidRDefault="00BC7009" w:rsidP="00985A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6ACE057" w14:textId="77777777" w:rsidR="00BC7009" w:rsidRDefault="00BC7009" w:rsidP="00985A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1272D91" w14:textId="77777777" w:rsidR="00BC7009" w:rsidRDefault="00BC7009" w:rsidP="00985A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70BE3D9" w14:textId="77777777" w:rsidR="00BC7009" w:rsidRPr="004E280E" w:rsidRDefault="00BC7009" w:rsidP="00985A2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SQUEEGEE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CEA55" id="Rounded Rectangular Callout 405" o:spid="_x0000_s1068" type="#_x0000_t62" style="position:absolute;margin-left:46.4pt;margin-top:3.85pt;width:65.25pt;height:45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" adj="46659,47542" fillcolor="white [3212]" strokecolor="black [3213]" strokeweight="1pt">
                <v:path arrowok="t"/>
                <v:textbox inset=",0,,0">
                  <w:txbxContent>
                    <w:p w14:paraId="29477DAB" w14:textId="77777777" w:rsidR="00BC7009" w:rsidRDefault="00BC7009" w:rsidP="00985A2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6ACE057" w14:textId="77777777" w:rsidR="00BC7009" w:rsidRDefault="00BC7009" w:rsidP="00985A2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1272D91" w14:textId="77777777" w:rsidR="00BC7009" w:rsidRDefault="00BC7009" w:rsidP="00985A2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70BE3D9" w14:textId="77777777" w:rsidR="00BC7009" w:rsidRPr="004E280E" w:rsidRDefault="00BC7009" w:rsidP="00985A2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SQUEEGEE</w:t>
                      </w:r>
                    </w:p>
                  </w:txbxContent>
                </v:textbox>
              </v:shape>
            </w:pict>
          </mc:Fallback>
        </mc:AlternateContent>
      </w:r>
      <w:r w:rsidR="00EC62C3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E96AC93" wp14:editId="12B3365E">
                <wp:simplePos x="0" y="0"/>
                <wp:positionH relativeFrom="column">
                  <wp:posOffset>5509895</wp:posOffset>
                </wp:positionH>
                <wp:positionV relativeFrom="paragraph">
                  <wp:posOffset>100330</wp:posOffset>
                </wp:positionV>
                <wp:extent cx="828675" cy="575945"/>
                <wp:effectExtent l="952500" t="0" r="28575" b="643255"/>
                <wp:wrapNone/>
                <wp:docPr id="408" name="Rounded Rectangular Callout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828675" cy="575945"/>
                        </a:xfrm>
                        <a:prstGeom prst="wedgeRoundRectCallout">
                          <a:avLst>
                            <a:gd name="adj1" fmla="val 162184"/>
                            <a:gd name="adj2" fmla="val 15687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D21B1" w14:textId="77777777" w:rsidR="00BC7009" w:rsidRDefault="00BC7009" w:rsidP="007B6D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55274E4" w14:textId="77777777" w:rsidR="00BC7009" w:rsidRDefault="00BC7009" w:rsidP="007B6D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75B36C2" w14:textId="77777777" w:rsidR="00BC7009" w:rsidRDefault="00BC7009" w:rsidP="007B6D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150617B" w14:textId="77777777" w:rsidR="00BC7009" w:rsidRPr="004E280E" w:rsidRDefault="00BC7009" w:rsidP="007B6D1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SQUEEGEE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6AC93" id="Rounded Rectangular Callout 408" o:spid="_x0000_s1069" type="#_x0000_t62" style="position:absolute;margin-left:433.85pt;margin-top:7.9pt;width:65.25pt;height:45.3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" adj="45832,44685" fillcolor="white [3212]" strokecolor="black [3213]" strokeweight="1pt">
                <v:path arrowok="t"/>
                <v:textbox inset=",0,,0">
                  <w:txbxContent>
                    <w:p w14:paraId="548D21B1" w14:textId="77777777" w:rsidR="00BC7009" w:rsidRDefault="00BC7009" w:rsidP="007B6D1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55274E4" w14:textId="77777777" w:rsidR="00BC7009" w:rsidRDefault="00BC7009" w:rsidP="007B6D1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75B36C2" w14:textId="77777777" w:rsidR="00BC7009" w:rsidRDefault="00BC7009" w:rsidP="007B6D1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150617B" w14:textId="77777777" w:rsidR="00BC7009" w:rsidRPr="004E280E" w:rsidRDefault="00BC7009" w:rsidP="007B6D1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SQUEEGEE</w:t>
                      </w:r>
                    </w:p>
                  </w:txbxContent>
                </v:textbox>
              </v:shape>
            </w:pict>
          </mc:Fallback>
        </mc:AlternateContent>
      </w:r>
      <w:r w:rsidR="00CD20E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37F5B3" wp14:editId="00397CC2">
                <wp:simplePos x="0" y="0"/>
                <wp:positionH relativeFrom="column">
                  <wp:posOffset>-60960</wp:posOffset>
                </wp:positionH>
                <wp:positionV relativeFrom="paragraph">
                  <wp:posOffset>20320</wp:posOffset>
                </wp:positionV>
                <wp:extent cx="304800" cy="347345"/>
                <wp:effectExtent l="0" t="0" r="25400" b="33655"/>
                <wp:wrapNone/>
                <wp:docPr id="38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151B9" w14:textId="77777777" w:rsidR="00BC7009" w:rsidRPr="00440A31" w:rsidRDefault="00BC7009" w:rsidP="005D2D44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7F5B3" id="Text Box 387" o:spid="_x0000_s1070" type="#_x0000_t202" style="position:absolute;margin-left:-4.8pt;margin-top:1.6pt;width:24pt;height:27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" fillcolor="#bfbfbf">
                <v:textbox>
                  <w:txbxContent>
                    <w:p w14:paraId="58F151B9" w14:textId="77777777" w:rsidR="00BC7009" w:rsidRPr="00440A31" w:rsidRDefault="00BC7009" w:rsidP="005D2D44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24619AD" w14:textId="7FAA1199" w:rsidR="002712DC" w:rsidRDefault="002712DC">
      <w:pPr>
        <w:ind w:right="-36"/>
      </w:pPr>
    </w:p>
    <w:p w14:paraId="1653DC5D" w14:textId="3DCFB61D" w:rsidR="002712DC" w:rsidRDefault="00B728CF">
      <w:pPr>
        <w:ind w:right="-36"/>
      </w:pPr>
      <w:r>
        <w:rPr>
          <w:noProof/>
        </w:rPr>
        <w:drawing>
          <wp:anchor distT="0" distB="0" distL="114300" distR="114300" simplePos="0" relativeHeight="251577325" behindDoc="1" locked="0" layoutInCell="1" allowOverlap="1" wp14:anchorId="648A5DC9" wp14:editId="3873D254">
            <wp:simplePos x="0" y="0"/>
            <wp:positionH relativeFrom="margin">
              <wp:posOffset>625475</wp:posOffset>
            </wp:positionH>
            <wp:positionV relativeFrom="paragraph">
              <wp:posOffset>49530</wp:posOffset>
            </wp:positionV>
            <wp:extent cx="5721350" cy="187325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99F72" w14:textId="77777777" w:rsidR="002712DC" w:rsidRDefault="002712DC">
      <w:pPr>
        <w:ind w:right="-36"/>
      </w:pPr>
    </w:p>
    <w:p w14:paraId="7FA6B313" w14:textId="77777777" w:rsidR="002712DC" w:rsidRDefault="002712DC">
      <w:pPr>
        <w:ind w:right="-36"/>
      </w:pPr>
    </w:p>
    <w:p w14:paraId="3930D7DD" w14:textId="77777777" w:rsidR="002712DC" w:rsidRDefault="002712DC">
      <w:pPr>
        <w:ind w:right="-36"/>
      </w:pPr>
    </w:p>
    <w:p w14:paraId="21D60BC9" w14:textId="6C3A1827" w:rsidR="00CD2780" w:rsidRDefault="00CD2780">
      <w:pPr>
        <w:ind w:right="-36"/>
      </w:pPr>
    </w:p>
    <w:p w14:paraId="2B8ED0F9" w14:textId="79E06E82" w:rsidR="00CD2780" w:rsidRDefault="00CD2780">
      <w:pPr>
        <w:ind w:right="-36"/>
      </w:pPr>
    </w:p>
    <w:p w14:paraId="20F3A7B7" w14:textId="77777777" w:rsidR="00CD2780" w:rsidRPr="005D2D44" w:rsidRDefault="00CD2780">
      <w:pPr>
        <w:ind w:right="-36"/>
      </w:pPr>
    </w:p>
    <w:p w14:paraId="3E75E75B" w14:textId="4BA90550" w:rsidR="004F4B84" w:rsidRDefault="00CD20E1">
      <w:pPr>
        <w:ind w:right="-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2C0F20B5" wp14:editId="4E58AEAB">
                <wp:simplePos x="0" y="0"/>
                <wp:positionH relativeFrom="column">
                  <wp:posOffset>3126740</wp:posOffset>
                </wp:positionH>
                <wp:positionV relativeFrom="paragraph">
                  <wp:posOffset>26035</wp:posOffset>
                </wp:positionV>
                <wp:extent cx="654685" cy="627380"/>
                <wp:effectExtent l="25400" t="25400" r="31115" b="33020"/>
                <wp:wrapNone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627380"/>
                          <a:chOff x="0" y="0"/>
                          <a:chExt cx="655093" cy="627797"/>
                        </a:xfrm>
                      </wpg:grpSpPr>
                      <pic:pic xmlns:pic="http://schemas.openxmlformats.org/drawingml/2006/picture">
                        <pic:nvPicPr>
                          <pic:cNvPr id="254" name="Picture 254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093" cy="6277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4" name="Straight Connector 64"/>
                        <wps:cNvCnPr/>
                        <wps:spPr>
                          <a:xfrm>
                            <a:off x="61415" y="13647"/>
                            <a:ext cx="524510" cy="5962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Straight Connector 65"/>
                        <wps:cNvCnPr/>
                        <wps:spPr>
                          <a:xfrm flipH="1">
                            <a:off x="68239" y="13647"/>
                            <a:ext cx="524510" cy="5962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FA744" id="Group 253" o:spid="_x0000_s1026" style="position:absolute;margin-left:246.2pt;margin-top:2.05pt;width:51.55pt;height:49.4pt;z-index:251822080" coordsize="6550,6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">
                <v:shape id="Picture 254" o:spid="_x0000_s1027" type="#_x0000_t75" style="position:absolute;width:6550;height:6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" stroked="t" strokecolor="black [3213]">
                  <v:imagedata r:id="rId50" o:title=""/>
                  <v:path arrowok="t"/>
                </v:shape>
                <v:line id="Straight Connector 64" o:spid="_x0000_s1028" style="position:absolute;visibility:visible;mso-wrap-style:square" from="614,136" to="5859,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" strokecolor="black [3213]" strokeweight="2.25pt"/>
                <v:line id="Straight Connector 65" o:spid="_x0000_s1029" style="position:absolute;flip:x;visibility:visible;mso-wrap-style:square" from="682,136" to="5927,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" strokecolor="black [3213]" strokeweight="2.25pt"/>
              </v:group>
            </w:pict>
          </mc:Fallback>
        </mc:AlternateContent>
      </w:r>
    </w:p>
    <w:p w14:paraId="4C3959A9" w14:textId="77777777" w:rsidR="004F4B84" w:rsidRDefault="004F4B84">
      <w:pPr>
        <w:ind w:right="-36"/>
      </w:pPr>
    </w:p>
    <w:p w14:paraId="4F318CCC" w14:textId="77777777" w:rsidR="004F4B84" w:rsidRDefault="004F4B84">
      <w:pPr>
        <w:ind w:right="-36"/>
      </w:pPr>
    </w:p>
    <w:p w14:paraId="3AF3573C" w14:textId="77777777" w:rsidR="004F4B84" w:rsidRDefault="004F4B84">
      <w:pPr>
        <w:ind w:right="-36"/>
      </w:pPr>
    </w:p>
    <w:p w14:paraId="24666C92" w14:textId="77777777" w:rsidR="005F6A3B" w:rsidRDefault="005F6A3B">
      <w:pPr>
        <w:ind w:right="-36"/>
      </w:pPr>
    </w:p>
    <w:p w14:paraId="085FD35E" w14:textId="77777777" w:rsidR="005F6A3B" w:rsidRDefault="005F6A3B">
      <w:pPr>
        <w:ind w:right="-36"/>
      </w:pPr>
    </w:p>
    <w:p w14:paraId="61F090C0" w14:textId="77777777" w:rsidR="00871334" w:rsidRDefault="00871334">
      <w:pPr>
        <w:ind w:right="-36"/>
      </w:pPr>
    </w:p>
    <w:p w14:paraId="5F3C64B6" w14:textId="192597B3" w:rsidR="005F6A3B" w:rsidRDefault="004C7B38">
      <w:pPr>
        <w:ind w:right="-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52397416" wp14:editId="3B31A94B">
                <wp:simplePos x="0" y="0"/>
                <wp:positionH relativeFrom="column">
                  <wp:posOffset>4295775</wp:posOffset>
                </wp:positionH>
                <wp:positionV relativeFrom="paragraph">
                  <wp:posOffset>156210</wp:posOffset>
                </wp:positionV>
                <wp:extent cx="828675" cy="600075"/>
                <wp:effectExtent l="787400" t="0" r="34925" b="568325"/>
                <wp:wrapNone/>
                <wp:docPr id="270" name="Group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" cy="600075"/>
                          <a:chOff x="0" y="0"/>
                          <a:chExt cx="828675" cy="600075"/>
                        </a:xfrm>
                      </wpg:grpSpPr>
                      <wps:wsp>
                        <wps:cNvPr id="237" name="Rounded Rectangular Callout 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28675" cy="575945"/>
                          </a:xfrm>
                          <a:prstGeom prst="wedgeRoundRectCallout">
                            <a:avLst>
                              <a:gd name="adj1" fmla="val -137357"/>
                              <a:gd name="adj2" fmla="val 133243"/>
                              <a:gd name="adj3" fmla="val 16667"/>
                            </a:avLst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C9E1A1" w14:textId="77777777" w:rsidR="00BC7009" w:rsidRDefault="00BC7009" w:rsidP="00F73FF2">
                              <w:pPr>
                                <w:spacing w:before="2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180°</w:t>
                              </w:r>
                            </w:p>
                            <w:p w14:paraId="14E18700" w14:textId="77777777" w:rsidR="00BC7009" w:rsidRDefault="00BC7009" w:rsidP="00F73FF2">
                              <w:pPr>
                                <w:spacing w:before="2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2B04D69B" w14:textId="77777777" w:rsidR="00BC7009" w:rsidRDefault="00BC7009" w:rsidP="00F73FF2">
                              <w:pPr>
                                <w:spacing w:before="2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  <w:p w14:paraId="73A9B659" w14:textId="77777777" w:rsidR="00BC7009" w:rsidRDefault="00BC7009" w:rsidP="00F73FF2">
                              <w:pPr>
                                <w:spacing w:before="2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PULL</w:t>
                              </w:r>
                            </w:p>
                            <w:p w14:paraId="50C55D75" w14:textId="77777777" w:rsidR="00BC7009" w:rsidRPr="00123617" w:rsidRDefault="00BC7009" w:rsidP="00F73FF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b" anchorCtr="0" upright="1">
                          <a:noAutofit/>
                        </wps:bodyPr>
                      </wps:wsp>
                      <wps:wsp>
                        <wps:cNvPr id="240" name="Circular Arrow 240"/>
                        <wps:cNvSpPr>
                          <a:spLocks/>
                        </wps:cNvSpPr>
                        <wps:spPr>
                          <a:xfrm>
                            <a:off x="198755" y="207010"/>
                            <a:ext cx="374015" cy="393065"/>
                          </a:xfrm>
                          <a:prstGeom prst="circularArrow">
                            <a:avLst>
                              <a:gd name="adj1" fmla="val 13275"/>
                              <a:gd name="adj2" fmla="val 1223683"/>
                              <a:gd name="adj3" fmla="val 20334656"/>
                              <a:gd name="adj4" fmla="val 10800000"/>
                              <a:gd name="adj5" fmla="val 16268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97416" id="Group 270" o:spid="_x0000_s1071" style="position:absolute;margin-left:338.25pt;margin-top:12.3pt;width:65.25pt;height:47.25pt;z-index:251811840" coordsize="8286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">
                <v:shape id="Rounded Rectangular Callout 29" o:spid="_x0000_s1072" type="#_x0000_t62" style="position:absolute;width:8286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" adj="-18869,39580" fillcolor="white [3212]" strokecolor="black [3213]" strokeweight="1pt">
                  <v:textbox inset=",0,,0">
                    <w:txbxContent>
                      <w:p w14:paraId="0DC9E1A1" w14:textId="77777777" w:rsidR="00BC7009" w:rsidRDefault="00BC7009" w:rsidP="00F73FF2">
                        <w:pPr>
                          <w:spacing w:before="2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180°</w:t>
                        </w:r>
                      </w:p>
                      <w:p w14:paraId="14E18700" w14:textId="77777777" w:rsidR="00BC7009" w:rsidRDefault="00BC7009" w:rsidP="00F73FF2">
                        <w:pPr>
                          <w:spacing w:before="2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2B04D69B" w14:textId="77777777" w:rsidR="00BC7009" w:rsidRDefault="00BC7009" w:rsidP="00F73FF2">
                        <w:pPr>
                          <w:spacing w:before="2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  <w:p w14:paraId="73A9B659" w14:textId="77777777" w:rsidR="00BC7009" w:rsidRDefault="00BC7009" w:rsidP="00F73FF2">
                        <w:pPr>
                          <w:spacing w:before="20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PULL</w:t>
                        </w:r>
                      </w:p>
                      <w:p w14:paraId="50C55D75" w14:textId="77777777" w:rsidR="00BC7009" w:rsidRPr="00123617" w:rsidRDefault="00BC7009" w:rsidP="00F73FF2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6"/>
                            <w:szCs w:val="16"/>
                          </w:rPr>
                        </w:pPr>
                      </w:p>
                    </w:txbxContent>
                  </v:textbox>
                </v:shape>
                <v:shape id="Circular Arrow 240" o:spid="_x0000_s1073" style="position:absolute;left:1987;top:2070;width:3740;height:3930;visibility:visible;mso-wrap-style:square;v-text-anchor:middle" coordsize="374015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" path="m36020,196533v,-78541,53462,-145547,126352,-158362c237320,24994,309807,73066,331631,150420r34975,-424l313162,195004,244926,151471r34499,-418c259233,101945,209704,75812,162005,89098,117101,101605,85671,145840,85671,196533r-49651,xe" fillcolor="white [3212]" strokecolor="black [3213]" strokeweight="1pt">
                  <v:path arrowok="t" o:connecttype="custom" o:connectlocs="36020,196533;162372,38171;331631,150420;366606,149996;313162,195004;244926,151471;279425,151053;162005,89098;85671,196533;36020,196533" o:connectangles="0,0,0,0,0,0,0,0,0,0"/>
                </v:shape>
              </v:group>
            </w:pict>
          </mc:Fallback>
        </mc:AlternateContent>
      </w:r>
      <w:r w:rsidR="00CD20E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F1512C6" wp14:editId="7B386D8C">
                <wp:simplePos x="0" y="0"/>
                <wp:positionH relativeFrom="column">
                  <wp:posOffset>-43815</wp:posOffset>
                </wp:positionH>
                <wp:positionV relativeFrom="paragraph">
                  <wp:posOffset>55880</wp:posOffset>
                </wp:positionV>
                <wp:extent cx="304800" cy="347345"/>
                <wp:effectExtent l="0" t="0" r="25400" b="33655"/>
                <wp:wrapNone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A45F9" w14:textId="77777777" w:rsidR="00BC7009" w:rsidRPr="00440A31" w:rsidRDefault="00BC7009" w:rsidP="005F6A3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12C6" id="Text Box 414" o:spid="_x0000_s1074" type="#_x0000_t202" style="position:absolute;margin-left:-3.45pt;margin-top:4.4pt;width:24pt;height:27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" fillcolor="#bfbfbf">
                <v:textbox>
                  <w:txbxContent>
                    <w:p w14:paraId="6DFA45F9" w14:textId="77777777" w:rsidR="00BC7009" w:rsidRPr="00440A31" w:rsidRDefault="00BC7009" w:rsidP="005F6A3B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651355E2" w14:textId="1FDE16C6" w:rsidR="005F6A3B" w:rsidRDefault="00782C88">
      <w:pPr>
        <w:ind w:right="-36"/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667E226D" wp14:editId="3ECF82C1">
            <wp:simplePos x="0" y="0"/>
            <wp:positionH relativeFrom="column">
              <wp:posOffset>4347845</wp:posOffset>
            </wp:positionH>
            <wp:positionV relativeFrom="paragraph">
              <wp:posOffset>68580</wp:posOffset>
            </wp:positionV>
            <wp:extent cx="183515" cy="168910"/>
            <wp:effectExtent l="0" t="0" r="0" b="889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16DDA6" w14:textId="7CB98458" w:rsidR="005F6A3B" w:rsidRDefault="00871334">
      <w:pPr>
        <w:ind w:right="-36"/>
      </w:pPr>
      <w:r>
        <w:t xml:space="preserve"> </w:t>
      </w:r>
    </w:p>
    <w:p w14:paraId="5F50720D" w14:textId="261C8040" w:rsidR="004C7B38" w:rsidRDefault="004C7B38">
      <w:pPr>
        <w:ind w:right="-36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10816" behindDoc="0" locked="0" layoutInCell="1" allowOverlap="1" wp14:anchorId="4B28EC69" wp14:editId="39D7F95C">
                <wp:simplePos x="0" y="0"/>
                <wp:positionH relativeFrom="column">
                  <wp:posOffset>4382135</wp:posOffset>
                </wp:positionH>
                <wp:positionV relativeFrom="paragraph">
                  <wp:posOffset>45720</wp:posOffset>
                </wp:positionV>
                <wp:extent cx="678815" cy="0"/>
                <wp:effectExtent l="0" t="101600" r="32385" b="127000"/>
                <wp:wrapNone/>
                <wp:docPr id="236" name="Straight Arrow Connector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81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688F9" id="Straight Arrow Connector 228" o:spid="_x0000_s1026" type="#_x0000_t32" style="position:absolute;margin-left:345.05pt;margin-top:3.6pt;width:53.45pt;height:0;z-index:251810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" strokecolor="black [3213]" strokeweight="1.5pt">
                <v:stroke endarrow="open"/>
                <o:lock v:ext="edit" shapetype="f"/>
              </v:shape>
            </w:pict>
          </mc:Fallback>
        </mc:AlternateContent>
      </w:r>
    </w:p>
    <w:p w14:paraId="2C344E64" w14:textId="77777777" w:rsidR="004C7B38" w:rsidRDefault="004C7B38">
      <w:pPr>
        <w:ind w:right="-36"/>
      </w:pPr>
    </w:p>
    <w:p w14:paraId="20422B02" w14:textId="30B8459D" w:rsidR="005F6A3B" w:rsidRDefault="00871334">
      <w:pPr>
        <w:ind w:right="-36"/>
      </w:pPr>
      <w:r>
        <w:t xml:space="preserve">                  </w:t>
      </w:r>
      <w:r w:rsidR="00BC7009">
        <w:t xml:space="preserve"> </w:t>
      </w:r>
      <w:r>
        <w:t xml:space="preserve">      </w:t>
      </w:r>
      <w:r w:rsidR="00BC7009">
        <w:t xml:space="preserve"> </w:t>
      </w:r>
      <w:r w:rsidR="00F83D74">
        <w:t xml:space="preserve"> </w:t>
      </w:r>
      <w:r w:rsidR="00782C88">
        <w:t xml:space="preserve"> </w:t>
      </w:r>
      <w:r w:rsidR="00206C34">
        <w:rPr>
          <w:noProof/>
        </w:rPr>
        <w:drawing>
          <wp:inline distT="0" distB="0" distL="0" distR="0" wp14:anchorId="61B17437" wp14:editId="2D8610B2">
            <wp:extent cx="4616450" cy="1136650"/>
            <wp:effectExtent l="0" t="0" r="6350" b="6350"/>
            <wp:docPr id="276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8AF64" w14:textId="07693766" w:rsidR="005F6A3B" w:rsidRDefault="00782C88">
      <w:pPr>
        <w:ind w:right="-36"/>
      </w:pPr>
      <w:r>
        <w:t xml:space="preserve"> </w:t>
      </w:r>
    </w:p>
    <w:p w14:paraId="2C3B77C2" w14:textId="77777777" w:rsidR="005F6A3B" w:rsidRDefault="005F6A3B">
      <w:pPr>
        <w:ind w:right="-36"/>
      </w:pPr>
    </w:p>
    <w:p w14:paraId="006E0CA5" w14:textId="546BE1E7" w:rsidR="005F6A3B" w:rsidRDefault="00EC62C3" w:rsidP="00BB088D">
      <w:pPr>
        <w:tabs>
          <w:tab w:val="left" w:pos="1593"/>
        </w:tabs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F7A88F1" wp14:editId="0B3B4114">
                <wp:simplePos x="0" y="0"/>
                <wp:positionH relativeFrom="column">
                  <wp:posOffset>5341620</wp:posOffset>
                </wp:positionH>
                <wp:positionV relativeFrom="paragraph">
                  <wp:posOffset>121920</wp:posOffset>
                </wp:positionV>
                <wp:extent cx="702945" cy="502920"/>
                <wp:effectExtent l="0" t="0" r="20955" b="11430"/>
                <wp:wrapNone/>
                <wp:docPr id="77" name="Rounded 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2945" cy="50292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8AAFC" w14:textId="25B35D82" w:rsidR="00BC7009" w:rsidRDefault="00CD20E1" w:rsidP="00285E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692E22" wp14:editId="2C50755E">
                                  <wp:extent cx="425450" cy="298450"/>
                                  <wp:effectExtent l="0" t="0" r="6350" b="6350"/>
                                  <wp:docPr id="30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450" cy="29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7475B8" w14:textId="77777777" w:rsidR="00BC7009" w:rsidRPr="004E280E" w:rsidRDefault="00BC7009" w:rsidP="00354C5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SLEEVE</w:t>
                            </w:r>
                          </w:p>
                          <w:p w14:paraId="3AD4C42C" w14:textId="77777777" w:rsidR="00BC7009" w:rsidRDefault="00BC7009" w:rsidP="00285E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7A88F1" id="Rounded Rectangle 77" o:spid="_x0000_s1075" style="position:absolute;margin-left:420.6pt;margin-top:9.6pt;width:55.35pt;height:39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" filled="f" strokecolor="black [3213]" strokeweight="1pt">
                <v:path arrowok="t"/>
                <v:textbox inset="0,0,0,0">
                  <w:txbxContent>
                    <w:p w14:paraId="7A68AAFC" w14:textId="25B35D82" w:rsidR="00BC7009" w:rsidRDefault="00CD20E1" w:rsidP="00285E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692E22" wp14:editId="2C50755E">
                            <wp:extent cx="425450" cy="298450"/>
                            <wp:effectExtent l="0" t="0" r="6350" b="6350"/>
                            <wp:docPr id="30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450" cy="29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7475B8" w14:textId="77777777" w:rsidR="00BC7009" w:rsidRPr="004E280E" w:rsidRDefault="00BC7009" w:rsidP="00354C5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SLEEVE</w:t>
                      </w:r>
                    </w:p>
                    <w:p w14:paraId="3AD4C42C" w14:textId="77777777" w:rsidR="00BC7009" w:rsidRDefault="00BC7009" w:rsidP="00285E4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D20E1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C024E15" wp14:editId="7B3C4985">
                <wp:simplePos x="0" y="0"/>
                <wp:positionH relativeFrom="column">
                  <wp:posOffset>5273675</wp:posOffset>
                </wp:positionH>
                <wp:positionV relativeFrom="paragraph">
                  <wp:posOffset>5715</wp:posOffset>
                </wp:positionV>
                <wp:extent cx="1512570" cy="647700"/>
                <wp:effectExtent l="3175" t="0" r="8255" b="12700"/>
                <wp:wrapNone/>
                <wp:docPr id="235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257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34B53" id="Rectangle 79" o:spid="_x0000_s1026" style="position:absolute;margin-left:415.25pt;margin-top:.45pt;width:119.1pt;height:5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" filled="f" strokecolor="black [3213]"/>
            </w:pict>
          </mc:Fallback>
        </mc:AlternateContent>
      </w:r>
      <w:r w:rsidR="00CD20E1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AE47592" wp14:editId="52DD686E">
                <wp:simplePos x="0" y="0"/>
                <wp:positionH relativeFrom="column">
                  <wp:posOffset>3175</wp:posOffset>
                </wp:positionH>
                <wp:positionV relativeFrom="paragraph">
                  <wp:posOffset>128905</wp:posOffset>
                </wp:positionV>
                <wp:extent cx="304800" cy="347345"/>
                <wp:effectExtent l="0" t="0" r="25400" b="33655"/>
                <wp:wrapNone/>
                <wp:docPr id="417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D36D9" w14:textId="77777777" w:rsidR="00BC7009" w:rsidRPr="00440A31" w:rsidRDefault="00BC7009" w:rsidP="005F6A3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47592" id="Text Box 417" o:spid="_x0000_s1076" type="#_x0000_t202" style="position:absolute;margin-left:.25pt;margin-top:10.15pt;width:24pt;height:27.3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" fillcolor="#bfbfbf">
                <v:textbox>
                  <w:txbxContent>
                    <w:p w14:paraId="56AD36D9" w14:textId="77777777" w:rsidR="00BC7009" w:rsidRPr="00440A31" w:rsidRDefault="00BC7009" w:rsidP="005F6A3B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D20E1">
        <w:rPr>
          <w:noProof/>
        </w:rPr>
        <mc:AlternateContent>
          <mc:Choice Requires="wps">
            <w:drawing>
              <wp:anchor distT="4294967295" distB="4294967295" distL="114300" distR="114300" simplePos="0" relativeHeight="251759616" behindDoc="0" locked="0" layoutInCell="1" allowOverlap="1" wp14:anchorId="497F2ACB" wp14:editId="12FC1A35">
                <wp:simplePos x="0" y="0"/>
                <wp:positionH relativeFrom="column">
                  <wp:posOffset>-635</wp:posOffset>
                </wp:positionH>
                <wp:positionV relativeFrom="paragraph">
                  <wp:posOffset>7619</wp:posOffset>
                </wp:positionV>
                <wp:extent cx="6788150" cy="0"/>
                <wp:effectExtent l="0" t="25400" r="19050" b="25400"/>
                <wp:wrapNone/>
                <wp:docPr id="416" name="Straight Arrow Connector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725C6" id="Straight Arrow Connector 416" o:spid="_x0000_s1026" type="#_x0000_t32" style="position:absolute;margin-left:-.05pt;margin-top:.6pt;width:534.5pt;height:0;z-index:25175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" strokeweight="3pt"/>
            </w:pict>
          </mc:Fallback>
        </mc:AlternateContent>
      </w:r>
      <w:r w:rsidR="00BB088D">
        <w:tab/>
      </w:r>
    </w:p>
    <w:p w14:paraId="4AEA7B52" w14:textId="00546F7E" w:rsidR="00E67ADB" w:rsidRDefault="00E67ADB" w:rsidP="00BB088D">
      <w:pPr>
        <w:tabs>
          <w:tab w:val="left" w:pos="1593"/>
        </w:tabs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E9995E6" wp14:editId="6C86195A">
                <wp:simplePos x="0" y="0"/>
                <wp:positionH relativeFrom="column">
                  <wp:posOffset>6068695</wp:posOffset>
                </wp:positionH>
                <wp:positionV relativeFrom="paragraph">
                  <wp:posOffset>90805</wp:posOffset>
                </wp:positionV>
                <wp:extent cx="685800" cy="131445"/>
                <wp:effectExtent l="0" t="0" r="0" b="0"/>
                <wp:wrapNone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9B125" w14:textId="77777777" w:rsidR="00BC7009" w:rsidRPr="004E280E" w:rsidRDefault="00BC7009" w:rsidP="00285E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= OPTIONAL</w:t>
                            </w:r>
                          </w:p>
                          <w:p w14:paraId="01ADB9DA" w14:textId="77777777" w:rsidR="00BC7009" w:rsidRDefault="00BC7009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95E6" id="_x0000_s1077" type="#_x0000_t202" style="position:absolute;margin-left:477.85pt;margin-top:7.15pt;width:54pt;height:10.3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" stroked="f">
                <v:textbox inset="0,0,0,0">
                  <w:txbxContent>
                    <w:p w14:paraId="7119B125" w14:textId="77777777" w:rsidR="00BC7009" w:rsidRPr="004E280E" w:rsidRDefault="00BC7009" w:rsidP="00285E4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= OPTIONAL</w:t>
                      </w:r>
                    </w:p>
                    <w:p w14:paraId="01ADB9DA" w14:textId="77777777" w:rsidR="00BC7009" w:rsidRDefault="00BC7009"/>
                  </w:txbxContent>
                </v:textbox>
              </v:shape>
            </w:pict>
          </mc:Fallback>
        </mc:AlternateContent>
      </w:r>
    </w:p>
    <w:p w14:paraId="2089E00B" w14:textId="70F2A9A1" w:rsidR="00E67ADB" w:rsidRDefault="00206C34" w:rsidP="00BB088D">
      <w:pPr>
        <w:tabs>
          <w:tab w:val="left" w:pos="1593"/>
        </w:tabs>
        <w:ind w:right="-36"/>
      </w:pPr>
      <w:r>
        <w:rPr>
          <w:noProof/>
        </w:rPr>
        <w:drawing>
          <wp:anchor distT="0" distB="0" distL="114300" distR="114300" simplePos="0" relativeHeight="251579375" behindDoc="1" locked="0" layoutInCell="1" allowOverlap="1" wp14:anchorId="20ED21F2" wp14:editId="6F877114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6610350" cy="2159000"/>
            <wp:effectExtent l="0" t="0" r="0" b="0"/>
            <wp:wrapNone/>
            <wp:docPr id="277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ADB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46A4323" wp14:editId="3A09EEF2">
                <wp:simplePos x="0" y="0"/>
                <wp:positionH relativeFrom="column">
                  <wp:posOffset>425450</wp:posOffset>
                </wp:positionH>
                <wp:positionV relativeFrom="paragraph">
                  <wp:posOffset>33655</wp:posOffset>
                </wp:positionV>
                <wp:extent cx="828675" cy="575945"/>
                <wp:effectExtent l="0" t="0" r="822325" b="643255"/>
                <wp:wrapNone/>
                <wp:docPr id="232" name="Rounded Rectangular Callout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575945"/>
                        </a:xfrm>
                        <a:prstGeom prst="wedgeRoundRectCallout">
                          <a:avLst>
                            <a:gd name="adj1" fmla="val 134289"/>
                            <a:gd name="adj2" fmla="val 143716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8ACFE" w14:textId="77777777" w:rsidR="00BC7009" w:rsidRDefault="00BC7009" w:rsidP="00BA1C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B355077" wp14:editId="175C9650">
                                  <wp:extent cx="469900" cy="300069"/>
                                  <wp:effectExtent l="0" t="0" r="6350" b="5080"/>
                                  <wp:docPr id="273" name="Picture 2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964" cy="300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A1394D" w14:textId="77777777" w:rsidR="00BC7009" w:rsidRPr="00123617" w:rsidRDefault="00BC7009" w:rsidP="00BA1C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"/>
                                <w:szCs w:val="16"/>
                              </w:rPr>
                            </w:pPr>
                          </w:p>
                          <w:p w14:paraId="5120458B" w14:textId="77777777" w:rsidR="00BC7009" w:rsidRPr="004E280E" w:rsidRDefault="00BC7009" w:rsidP="00BA1C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SQUEEGEE</w:t>
                            </w:r>
                          </w:p>
                        </w:txbxContent>
                      </wps:txbx>
                      <wps:bodyPr rot="0" vert="horz" wrap="square" lIns="91440" tIns="0" rIns="9144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A4323" id="Rounded Rectangular Callout 423" o:spid="_x0000_s1078" type="#_x0000_t62" style="position:absolute;margin-left:33.5pt;margin-top:2.65pt;width:65.25pt;height:45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" adj="39806,41843" fillcolor="white [3212]" strokecolor="black [3213]" strokeweight="1pt">
                <v:textbox inset=",0,,0">
                  <w:txbxContent>
                    <w:p w14:paraId="14C8ACFE" w14:textId="77777777" w:rsidR="00BC7009" w:rsidRDefault="00BC7009" w:rsidP="00BA1C6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16"/>
                          <w:szCs w:val="16"/>
                        </w:rPr>
                        <w:drawing>
                          <wp:inline distT="0" distB="0" distL="0" distR="0" wp14:anchorId="0B355077" wp14:editId="175C9650">
                            <wp:extent cx="469900" cy="300069"/>
                            <wp:effectExtent l="0" t="0" r="6350" b="5080"/>
                            <wp:docPr id="273" name="Picture 2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964" cy="300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A1394D" w14:textId="77777777" w:rsidR="00BC7009" w:rsidRPr="00123617" w:rsidRDefault="00BC7009" w:rsidP="00BA1C6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6"/>
                          <w:szCs w:val="16"/>
                        </w:rPr>
                      </w:pPr>
                    </w:p>
                    <w:p w14:paraId="5120458B" w14:textId="77777777" w:rsidR="00BC7009" w:rsidRPr="004E280E" w:rsidRDefault="00BC7009" w:rsidP="00BA1C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SQUEEGEE</w:t>
                      </w:r>
                    </w:p>
                  </w:txbxContent>
                </v:textbox>
              </v:shape>
            </w:pict>
          </mc:Fallback>
        </mc:AlternateContent>
      </w:r>
    </w:p>
    <w:p w14:paraId="18E7CE24" w14:textId="5055A2D4" w:rsidR="005F6A3B" w:rsidRDefault="00CD20E1" w:rsidP="00180E36">
      <w:pPr>
        <w:ind w:right="-3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52A1D43E" wp14:editId="2A209C4C">
                <wp:simplePos x="0" y="0"/>
                <wp:positionH relativeFrom="column">
                  <wp:posOffset>2971800</wp:posOffset>
                </wp:positionH>
                <wp:positionV relativeFrom="paragraph">
                  <wp:posOffset>1426845</wp:posOffset>
                </wp:positionV>
                <wp:extent cx="654685" cy="627380"/>
                <wp:effectExtent l="25400" t="25400" r="31115" b="33020"/>
                <wp:wrapNone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627380"/>
                          <a:chOff x="0" y="0"/>
                          <a:chExt cx="655093" cy="627797"/>
                        </a:xfrm>
                      </wpg:grpSpPr>
                      <pic:pic xmlns:pic="http://schemas.openxmlformats.org/drawingml/2006/picture">
                        <pic:nvPicPr>
                          <pic:cNvPr id="249" name="Picture 249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093" cy="6277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48" name="Straight Connector 248"/>
                        <wps:cNvCnPr/>
                        <wps:spPr>
                          <a:xfrm>
                            <a:off x="61415" y="13647"/>
                            <a:ext cx="524510" cy="5962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Straight Connector 251"/>
                        <wps:cNvCnPr/>
                        <wps:spPr>
                          <a:xfrm flipH="1">
                            <a:off x="68239" y="13647"/>
                            <a:ext cx="524510" cy="5962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98F8B" id="Group 252" o:spid="_x0000_s1026" style="position:absolute;margin-left:234pt;margin-top:112.35pt;width:51.55pt;height:49.4pt;z-index:251820032" coordsize="6550,6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">
                <v:shape id="Picture 249" o:spid="_x0000_s1027" type="#_x0000_t75" style="position:absolute;width:6550;height:6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" stroked="t" strokecolor="black [3213]">
                  <v:imagedata r:id="rId50" o:title=""/>
                  <v:path arrowok="t"/>
                </v:shape>
                <v:line id="Straight Connector 248" o:spid="_x0000_s1028" style="position:absolute;visibility:visible;mso-wrap-style:square" from="614,136" to="5859,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" strokecolor="black [3213]" strokeweight="2.25pt"/>
                <v:line id="Straight Connector 251" o:spid="_x0000_s1029" style="position:absolute;flip:x;visibility:visible;mso-wrap-style:square" from="682,136" to="5927,6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" strokecolor="black [3213]" strokeweight="2.25pt"/>
              </v:group>
            </w:pict>
          </mc:Fallback>
        </mc:AlternateContent>
      </w:r>
      <w:r w:rsidR="00180E36">
        <w:t xml:space="preserve"> </w:t>
      </w:r>
    </w:p>
    <w:p w14:paraId="49A2535E" w14:textId="785CF10D" w:rsidR="00345B33" w:rsidRDefault="00E67ADB" w:rsidP="00345B33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3508E28" wp14:editId="4018D60B">
                <wp:simplePos x="0" y="0"/>
                <wp:positionH relativeFrom="column">
                  <wp:posOffset>5471160</wp:posOffset>
                </wp:positionH>
                <wp:positionV relativeFrom="paragraph">
                  <wp:posOffset>32385</wp:posOffset>
                </wp:positionV>
                <wp:extent cx="828675" cy="575945"/>
                <wp:effectExtent l="787400" t="0" r="34925" b="338455"/>
                <wp:wrapNone/>
                <wp:docPr id="233" name="Rounded Rectangular Callou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28675" cy="575945"/>
                        </a:xfrm>
                        <a:prstGeom prst="wedgeRoundRectCallout">
                          <a:avLst>
                            <a:gd name="adj1" fmla="val 137198"/>
                            <a:gd name="adj2" fmla="val 93106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4765D" w14:textId="77777777" w:rsidR="00BC7009" w:rsidRDefault="00BC7009" w:rsidP="00DB3C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E1BB1B5" wp14:editId="277D410D">
                                  <wp:extent cx="469900" cy="300069"/>
                                  <wp:effectExtent l="0" t="0" r="6350" b="508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964" cy="300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04DB27C" w14:textId="77777777" w:rsidR="00BC7009" w:rsidRPr="00123617" w:rsidRDefault="00BC7009" w:rsidP="00DB3C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6"/>
                                <w:szCs w:val="16"/>
                              </w:rPr>
                            </w:pPr>
                          </w:p>
                          <w:p w14:paraId="2FC50A93" w14:textId="77777777" w:rsidR="00BC7009" w:rsidRPr="004E280E" w:rsidRDefault="00BC7009" w:rsidP="00DB3C9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SQUEEGEE</w:t>
                            </w:r>
                          </w:p>
                        </w:txbxContent>
                      </wps:txbx>
                      <wps:bodyPr rot="0" vert="horz" wrap="square" lIns="91440" tIns="0" rIns="9144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08E28" id="Rounded Rectangular Callout 78" o:spid="_x0000_s1079" type="#_x0000_t62" style="position:absolute;margin-left:430.8pt;margin-top:2.55pt;width:65.25pt;height:45.35pt;flip:x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" adj="40435,30911" fillcolor="white [3212]" strokecolor="black [3213]" strokeweight="1pt">
                <v:textbox inset=",0,,0">
                  <w:txbxContent>
                    <w:p w14:paraId="5154765D" w14:textId="77777777" w:rsidR="00BC7009" w:rsidRDefault="00BC7009" w:rsidP="00DB3C9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16"/>
                          <w:szCs w:val="16"/>
                        </w:rPr>
                        <w:drawing>
                          <wp:inline distT="0" distB="0" distL="0" distR="0" wp14:anchorId="1E1BB1B5" wp14:editId="277D410D">
                            <wp:extent cx="469900" cy="300069"/>
                            <wp:effectExtent l="0" t="0" r="6350" b="508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964" cy="300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04DB27C" w14:textId="77777777" w:rsidR="00BC7009" w:rsidRPr="00123617" w:rsidRDefault="00BC7009" w:rsidP="00DB3C9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6"/>
                          <w:szCs w:val="16"/>
                        </w:rPr>
                      </w:pPr>
                    </w:p>
                    <w:p w14:paraId="2FC50A93" w14:textId="77777777" w:rsidR="00BC7009" w:rsidRPr="004E280E" w:rsidRDefault="00BC7009" w:rsidP="00DB3C9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SQUEEGEE</w:t>
                      </w:r>
                    </w:p>
                  </w:txbxContent>
                </v:textbox>
              </v:shape>
            </w:pict>
          </mc:Fallback>
        </mc:AlternateContent>
      </w:r>
    </w:p>
    <w:p w14:paraId="2AE7F930" w14:textId="77777777" w:rsidR="00E67ADB" w:rsidRDefault="00E67ADB" w:rsidP="00345B33">
      <w:pPr>
        <w:ind w:right="-36"/>
      </w:pPr>
    </w:p>
    <w:p w14:paraId="204F7771" w14:textId="77777777" w:rsidR="00E67ADB" w:rsidRDefault="00E67ADB" w:rsidP="00345B33">
      <w:pPr>
        <w:ind w:right="-36"/>
      </w:pPr>
    </w:p>
    <w:p w14:paraId="23A5DBBB" w14:textId="77777777" w:rsidR="00E67ADB" w:rsidRDefault="00E67ADB" w:rsidP="00345B33">
      <w:pPr>
        <w:ind w:right="-36"/>
      </w:pPr>
    </w:p>
    <w:p w14:paraId="2CEB58D2" w14:textId="260942E5" w:rsidR="00E67ADB" w:rsidRDefault="00E67ADB" w:rsidP="00345B33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68B4830" wp14:editId="13D833F3">
                <wp:simplePos x="0" y="0"/>
                <wp:positionH relativeFrom="column">
                  <wp:posOffset>1803400</wp:posOffset>
                </wp:positionH>
                <wp:positionV relativeFrom="paragraph">
                  <wp:posOffset>120015</wp:posOffset>
                </wp:positionV>
                <wp:extent cx="152400" cy="158750"/>
                <wp:effectExtent l="0" t="0" r="0" b="19050"/>
                <wp:wrapNone/>
                <wp:docPr id="442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E38F8" w14:textId="77777777" w:rsidR="00BC7009" w:rsidRPr="000B1FD6" w:rsidRDefault="00BC7009" w:rsidP="000C7F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</w:pPr>
                            <w:r w:rsidRPr="000B1FD6"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B4830" id="Text Box 442" o:spid="_x0000_s1080" type="#_x0000_t202" style="position:absolute;margin-left:142pt;margin-top:9.45pt;width:12pt;height:12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" filled="f" stroked="f">
                <v:textbox inset="0,0,0,0">
                  <w:txbxContent>
                    <w:p w14:paraId="6BAE38F8" w14:textId="77777777" w:rsidR="00BC7009" w:rsidRPr="000B1FD6" w:rsidRDefault="00BC7009" w:rsidP="000C7F6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</w:pPr>
                      <w:r w:rsidRPr="000B1FD6"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5BBB397E" w14:textId="7AD71E85" w:rsidR="00E67ADB" w:rsidRDefault="00E67ADB" w:rsidP="00345B33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80DC48E" wp14:editId="684D9D7C">
                <wp:simplePos x="0" y="0"/>
                <wp:positionH relativeFrom="column">
                  <wp:posOffset>4730750</wp:posOffset>
                </wp:positionH>
                <wp:positionV relativeFrom="paragraph">
                  <wp:posOffset>-4445</wp:posOffset>
                </wp:positionV>
                <wp:extent cx="114300" cy="132715"/>
                <wp:effectExtent l="0" t="0" r="12700" b="19685"/>
                <wp:wrapNone/>
                <wp:docPr id="23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32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A7FE0" w14:textId="77777777" w:rsidR="00BC7009" w:rsidRPr="000B1FD6" w:rsidRDefault="00BC7009" w:rsidP="00A74F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DC48E" id="Text Box 30" o:spid="_x0000_s1081" type="#_x0000_t202" style="position:absolute;margin-left:372.5pt;margin-top:-.35pt;width:9pt;height:10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" filled="f" stroked="f">
                <v:textbox inset="0,0,0,0">
                  <w:txbxContent>
                    <w:p w14:paraId="3C9A7FE0" w14:textId="77777777" w:rsidR="00BC7009" w:rsidRPr="000B1FD6" w:rsidRDefault="00BC7009" w:rsidP="00A74FD2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3899825F" w14:textId="69C59D1D" w:rsidR="00E67ADB" w:rsidRDefault="00E67ADB" w:rsidP="00345B33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5582225" wp14:editId="049F7E55">
                <wp:simplePos x="0" y="0"/>
                <wp:positionH relativeFrom="column">
                  <wp:posOffset>1479550</wp:posOffset>
                </wp:positionH>
                <wp:positionV relativeFrom="paragraph">
                  <wp:posOffset>74295</wp:posOffset>
                </wp:positionV>
                <wp:extent cx="152400" cy="158750"/>
                <wp:effectExtent l="0" t="0" r="0" b="19050"/>
                <wp:wrapNone/>
                <wp:docPr id="441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2F502" w14:textId="77777777" w:rsidR="00BC7009" w:rsidRPr="000B1FD6" w:rsidRDefault="00BC7009" w:rsidP="000C7F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</w:pPr>
                            <w:r w:rsidRPr="000B1FD6"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82225" id="Text Box 441" o:spid="_x0000_s1082" type="#_x0000_t202" style="position:absolute;margin-left:116.5pt;margin-top:5.85pt;width:12pt;height:1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" filled="f" stroked="f">
                <v:textbox inset="0,0,0,0">
                  <w:txbxContent>
                    <w:p w14:paraId="3412F502" w14:textId="77777777" w:rsidR="00BC7009" w:rsidRPr="000B1FD6" w:rsidRDefault="00BC7009" w:rsidP="000C7F67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16"/>
                        </w:rPr>
                      </w:pPr>
                      <w:r w:rsidRPr="000B1FD6">
                        <w:rPr>
                          <w:rFonts w:ascii="Arial" w:hAnsi="Arial" w:cs="Arial"/>
                          <w:b/>
                          <w:sz w:val="22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EEC33C7" wp14:editId="75BE4603">
                <wp:simplePos x="0" y="0"/>
                <wp:positionH relativeFrom="column">
                  <wp:posOffset>5039995</wp:posOffset>
                </wp:positionH>
                <wp:positionV relativeFrom="paragraph">
                  <wp:posOffset>99695</wp:posOffset>
                </wp:positionV>
                <wp:extent cx="152400" cy="158750"/>
                <wp:effectExtent l="0" t="0" r="0" b="19050"/>
                <wp:wrapNone/>
                <wp:docPr id="443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5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E9BE9" w14:textId="77777777" w:rsidR="00BC7009" w:rsidRPr="000B1FD6" w:rsidRDefault="00BC7009" w:rsidP="000C7F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</w:pPr>
                            <w:r w:rsidRPr="000B1FD6">
                              <w:rPr>
                                <w:rFonts w:ascii="Arial" w:hAnsi="Arial" w:cs="Arial"/>
                                <w:b/>
                                <w:sz w:val="18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C33C7" id="Text Box 443" o:spid="_x0000_s1083" type="#_x0000_t202" style="position:absolute;margin-left:396.85pt;margin-top:7.85pt;width:12pt;height:12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" filled="f" stroked="f">
                <v:textbox inset="0,0,0,0">
                  <w:txbxContent>
                    <w:p w14:paraId="2FBE9BE9" w14:textId="77777777" w:rsidR="00BC7009" w:rsidRPr="000B1FD6" w:rsidRDefault="00BC7009" w:rsidP="000C7F67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</w:pPr>
                      <w:r w:rsidRPr="000B1FD6">
                        <w:rPr>
                          <w:rFonts w:ascii="Arial" w:hAnsi="Arial" w:cs="Arial"/>
                          <w:b/>
                          <w:sz w:val="18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42B4A0E" w14:textId="77777777" w:rsidR="00E67ADB" w:rsidRDefault="00E67ADB" w:rsidP="00345B33">
      <w:pPr>
        <w:ind w:right="-36"/>
      </w:pPr>
    </w:p>
    <w:p w14:paraId="3BC4E93B" w14:textId="77777777" w:rsidR="00E67ADB" w:rsidRDefault="00E67ADB" w:rsidP="00345B33">
      <w:pPr>
        <w:ind w:right="-36"/>
      </w:pPr>
    </w:p>
    <w:p w14:paraId="0C3456E0" w14:textId="77777777" w:rsidR="00E67ADB" w:rsidRDefault="00E67ADB" w:rsidP="00345B33">
      <w:pPr>
        <w:ind w:right="-36"/>
      </w:pPr>
    </w:p>
    <w:p w14:paraId="4EF58C11" w14:textId="77777777" w:rsidR="00E67ADB" w:rsidRDefault="00E67ADB" w:rsidP="00345B33">
      <w:pPr>
        <w:ind w:right="-36"/>
      </w:pPr>
    </w:p>
    <w:p w14:paraId="74AE1C96" w14:textId="77777777" w:rsidR="00E67ADB" w:rsidRDefault="00E67ADB" w:rsidP="00345B33">
      <w:pPr>
        <w:ind w:right="-36"/>
      </w:pPr>
    </w:p>
    <w:p w14:paraId="2CB2E90E" w14:textId="77777777" w:rsidR="00180E36" w:rsidRDefault="00180E36" w:rsidP="00345B33">
      <w:pPr>
        <w:ind w:right="-36"/>
      </w:pPr>
    </w:p>
    <w:p w14:paraId="24DA0EC1" w14:textId="3CB2E81D" w:rsidR="005F6A3B" w:rsidRDefault="00CD20E1" w:rsidP="00345B33">
      <w:pPr>
        <w:ind w:right="-3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F57AC95" wp14:editId="1F90D7B4">
                <wp:simplePos x="0" y="0"/>
                <wp:positionH relativeFrom="column">
                  <wp:posOffset>-43180</wp:posOffset>
                </wp:positionH>
                <wp:positionV relativeFrom="paragraph">
                  <wp:posOffset>140970</wp:posOffset>
                </wp:positionV>
                <wp:extent cx="304800" cy="347345"/>
                <wp:effectExtent l="0" t="0" r="25400" b="33655"/>
                <wp:wrapNone/>
                <wp:docPr id="23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734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75B0C" w14:textId="77777777" w:rsidR="00BC7009" w:rsidRPr="00440A31" w:rsidRDefault="00BC7009" w:rsidP="00EE5F2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440A31">
                              <w:rPr>
                                <w:rFonts w:ascii="Arial" w:hAnsi="Arial" w:cs="Arial"/>
                                <w:sz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7AC95" id="Text Box 20" o:spid="_x0000_s1084" type="#_x0000_t202" style="position:absolute;left:0;text-align:left;margin-left:-3.4pt;margin-top:11.1pt;width:24pt;height:27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" fillcolor="#bfbfbf">
                <v:textbox>
                  <w:txbxContent>
                    <w:p w14:paraId="0C375B0C" w14:textId="77777777" w:rsidR="00BC7009" w:rsidRPr="00440A31" w:rsidRDefault="00BC7009" w:rsidP="00EE5F26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440A31">
                        <w:rPr>
                          <w:rFonts w:ascii="Arial" w:hAnsi="Arial" w:cs="Arial"/>
                          <w:sz w:val="3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7504" behindDoc="0" locked="0" layoutInCell="1" allowOverlap="1" wp14:anchorId="6184DA12" wp14:editId="12AFDC8D">
                <wp:simplePos x="0" y="0"/>
                <wp:positionH relativeFrom="column">
                  <wp:posOffset>-47625</wp:posOffset>
                </wp:positionH>
                <wp:positionV relativeFrom="paragraph">
                  <wp:posOffset>20954</wp:posOffset>
                </wp:positionV>
                <wp:extent cx="6788150" cy="0"/>
                <wp:effectExtent l="0" t="25400" r="19050" b="25400"/>
                <wp:wrapNone/>
                <wp:docPr id="230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88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480CD" id="Straight Arrow Connector 19" o:spid="_x0000_s1026" type="#_x0000_t32" style="position:absolute;margin-left:-3.75pt;margin-top:1.65pt;width:534.5pt;height:0;z-index:251797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" strokeweight="3pt"/>
            </w:pict>
          </mc:Fallback>
        </mc:AlternateContent>
      </w:r>
    </w:p>
    <w:p w14:paraId="5C74D98E" w14:textId="13640759" w:rsidR="005F6A3B" w:rsidRDefault="00206C34">
      <w:pPr>
        <w:ind w:right="-36"/>
      </w:pPr>
      <w:r>
        <w:t>v</w:t>
      </w:r>
    </w:p>
    <w:p w14:paraId="09CAF574" w14:textId="77777777" w:rsidR="005F6A3B" w:rsidRDefault="005F6A3B">
      <w:pPr>
        <w:ind w:right="-36"/>
      </w:pPr>
    </w:p>
    <w:p w14:paraId="4A3726F3" w14:textId="735566E3" w:rsidR="005F6A3B" w:rsidRDefault="009119FF" w:rsidP="00345B33">
      <w:pPr>
        <w:ind w:right="-3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0C6700AC" wp14:editId="7FACBD9F">
                <wp:simplePos x="0" y="0"/>
                <wp:positionH relativeFrom="column">
                  <wp:posOffset>5393055</wp:posOffset>
                </wp:positionH>
                <wp:positionV relativeFrom="paragraph">
                  <wp:posOffset>640080</wp:posOffset>
                </wp:positionV>
                <wp:extent cx="1110615" cy="701040"/>
                <wp:effectExtent l="889000" t="0" r="32385" b="35560"/>
                <wp:wrapNone/>
                <wp:docPr id="275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0615" cy="701040"/>
                          <a:chOff x="0" y="0"/>
                          <a:chExt cx="1110615" cy="701040"/>
                        </a:xfrm>
                      </wpg:grpSpPr>
                      <wps:wsp>
                        <wps:cNvPr id="229" name="Rounded Rectangular Callout 24"/>
                        <wps:cNvSpPr>
                          <a:spLocks/>
                        </wps:cNvSpPr>
                        <wps:spPr>
                          <a:xfrm>
                            <a:off x="0" y="0"/>
                            <a:ext cx="1110615" cy="701040"/>
                          </a:xfrm>
                          <a:prstGeom prst="wedgeRoundRectCallout">
                            <a:avLst>
                              <a:gd name="adj1" fmla="val -129465"/>
                              <a:gd name="adj2" fmla="val -7508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D9D177" w14:textId="77777777" w:rsidR="00BC7009" w:rsidRPr="009602DD" w:rsidRDefault="00BC7009" w:rsidP="00EE5F2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  <w:t>DRY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25" y="25400"/>
                            <a:ext cx="61214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6700AC" id="Group 275" o:spid="_x0000_s1085" style="position:absolute;left:0;text-align:left;margin-left:424.65pt;margin-top:50.4pt;width:87.45pt;height:55.2pt;z-index:251867136" coordsize="11106,7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">
                <v:shape id="Rounded Rectangular Callout 24" o:spid="_x0000_s1086" type="#_x0000_t62" style="position:absolute;width:11106;height:701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" adj="-17164,9178" fillcolor="white [3212]" strokecolor="black [3213]" strokeweight="1pt">
                  <v:path arrowok="t"/>
                  <v:textbox inset=",,,0">
                    <w:txbxContent>
                      <w:p w14:paraId="6ED9D177" w14:textId="77777777" w:rsidR="00BC7009" w:rsidRPr="009602DD" w:rsidRDefault="00BC7009" w:rsidP="00EE5F26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6"/>
                            <w:szCs w:val="16"/>
                          </w:rPr>
                          <w:t>DRY</w:t>
                        </w:r>
                      </w:p>
                    </w:txbxContent>
                  </v:textbox>
                </v:shape>
                <v:shape id="Picture 26" o:spid="_x0000_s1087" type="#_x0000_t75" style="position:absolute;left:2762;top:254;width:6121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">
                  <v:imagedata r:id="rId38" o:title=""/>
                </v:shape>
              </v:group>
            </w:pict>
          </mc:Fallback>
        </mc:AlternateContent>
      </w:r>
    </w:p>
    <w:p w14:paraId="40DE20E1" w14:textId="5749D807" w:rsidR="005F6A3B" w:rsidRDefault="005F6A3B">
      <w:pPr>
        <w:ind w:right="-36"/>
      </w:pPr>
    </w:p>
    <w:p w14:paraId="24A02118" w14:textId="3550215F" w:rsidR="005F6A3B" w:rsidRDefault="00206C34">
      <w:pPr>
        <w:ind w:right="-36"/>
      </w:pPr>
      <w:r>
        <w:rPr>
          <w:noProof/>
        </w:rPr>
        <w:drawing>
          <wp:anchor distT="0" distB="0" distL="114300" distR="114300" simplePos="0" relativeHeight="251578350" behindDoc="1" locked="0" layoutInCell="1" allowOverlap="1" wp14:anchorId="5E1D0736" wp14:editId="20F38A01">
            <wp:simplePos x="0" y="0"/>
            <wp:positionH relativeFrom="margin">
              <wp:posOffset>825500</wp:posOffset>
            </wp:positionH>
            <wp:positionV relativeFrom="paragraph">
              <wp:posOffset>635</wp:posOffset>
            </wp:positionV>
            <wp:extent cx="4991100" cy="1225550"/>
            <wp:effectExtent l="0" t="0" r="12700" b="0"/>
            <wp:wrapNone/>
            <wp:docPr id="281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268E4" w14:textId="233DF507" w:rsidR="005F6A3B" w:rsidRDefault="005F6A3B">
      <w:pPr>
        <w:ind w:right="-36"/>
      </w:pPr>
    </w:p>
    <w:p w14:paraId="791EBE21" w14:textId="2E591A89" w:rsidR="005F6A3B" w:rsidRDefault="009119FF">
      <w:pPr>
        <w:ind w:righ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BAE4544" wp14:editId="3A020AFA">
                <wp:simplePos x="0" y="0"/>
                <wp:positionH relativeFrom="column">
                  <wp:posOffset>1554480</wp:posOffset>
                </wp:positionH>
                <wp:positionV relativeFrom="paragraph">
                  <wp:posOffset>18415</wp:posOffset>
                </wp:positionV>
                <wp:extent cx="3543300" cy="501650"/>
                <wp:effectExtent l="0" t="0" r="12700" b="6350"/>
                <wp:wrapNone/>
                <wp:docPr id="228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3300" cy="50165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07C65" id="Rounded Rectangle 22" o:spid="_x0000_s1026" style="position:absolute;margin-left:122.4pt;margin-top:1.45pt;width:279pt;height:39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" fillcolor="black [3213]" stroked="f" strokeweight="2pt">
                <v:fill opacity="13107f"/>
              </v:roundrect>
            </w:pict>
          </mc:Fallback>
        </mc:AlternateContent>
      </w:r>
    </w:p>
    <w:p w14:paraId="78C90B9A" w14:textId="77777777" w:rsidR="005F6A3B" w:rsidRDefault="005F6A3B">
      <w:pPr>
        <w:ind w:right="-36"/>
        <w:sectPr w:rsidR="005F6A3B" w:rsidSect="00631708">
          <w:headerReference w:type="default" r:id="rId57"/>
          <w:pgSz w:w="12240" w:h="15840" w:code="1"/>
          <w:pgMar w:top="1296" w:right="900" w:bottom="936" w:left="900" w:header="576" w:footer="720" w:gutter="0"/>
          <w:cols w:space="288"/>
          <w:docGrid w:linePitch="360"/>
        </w:sectPr>
      </w:pPr>
    </w:p>
    <w:p w14:paraId="46E84F8A" w14:textId="77777777" w:rsidR="004F4B84" w:rsidRDefault="004F4B84">
      <w:pPr>
        <w:pStyle w:val="CheckListTitle"/>
      </w:pPr>
      <w:r>
        <w:lastRenderedPageBreak/>
        <w:t>Accessory Function Checks</w:t>
      </w:r>
    </w:p>
    <w:p w14:paraId="594036D9" w14:textId="5449ADA3" w:rsidR="004F4B84" w:rsidRDefault="00CD20E1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0" allowOverlap="1" wp14:anchorId="27A410E7" wp14:editId="7B6BDEA6">
                <wp:simplePos x="0" y="0"/>
                <wp:positionH relativeFrom="column">
                  <wp:posOffset>192405</wp:posOffset>
                </wp:positionH>
                <wp:positionV relativeFrom="paragraph">
                  <wp:posOffset>77470</wp:posOffset>
                </wp:positionV>
                <wp:extent cx="182880" cy="182880"/>
                <wp:effectExtent l="0" t="0" r="26670" b="26670"/>
                <wp:wrapNone/>
                <wp:docPr id="227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82D7E6" id="AutoShape 68" o:spid="_x0000_s1026" style="position:absolute;margin-left:15.15pt;margin-top:6.1pt;width:14.4pt;height:14.4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" o:allowincell="f" strokeweight="1pt"/>
            </w:pict>
          </mc:Fallback>
        </mc:AlternateContent>
      </w:r>
      <w:r w:rsidR="004F4B84">
        <w:t>Proper adhesion – Visual</w:t>
      </w:r>
    </w:p>
    <w:p w14:paraId="0F851B3F" w14:textId="062F0162" w:rsidR="004F4B84" w:rsidRDefault="00CD20E1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1" layoutInCell="0" allowOverlap="1" wp14:anchorId="5C294788" wp14:editId="74499198">
                <wp:simplePos x="0" y="0"/>
                <wp:positionH relativeFrom="column">
                  <wp:posOffset>180975</wp:posOffset>
                </wp:positionH>
                <wp:positionV relativeFrom="paragraph">
                  <wp:posOffset>66040</wp:posOffset>
                </wp:positionV>
                <wp:extent cx="182880" cy="182880"/>
                <wp:effectExtent l="0" t="0" r="20320" b="20320"/>
                <wp:wrapNone/>
                <wp:docPr id="226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45DD28" id="AutoShape 66" o:spid="_x0000_s1026" style="position:absolute;margin-left:14.25pt;margin-top:5.2pt;width:14.4pt;height:14.4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" o:allowincell="f" strokeweight="1pt">
                <w10:anchorlock/>
              </v:roundrect>
            </w:pict>
          </mc:Fallback>
        </mc:AlternateContent>
      </w:r>
      <w:r w:rsidR="006143E0">
        <w:rPr>
          <w:noProof/>
        </w:rPr>
        <w:drawing>
          <wp:anchor distT="0" distB="0" distL="114300" distR="114300" simplePos="0" relativeHeight="251600896" behindDoc="0" locked="1" layoutInCell="0" allowOverlap="1" wp14:anchorId="36AA0F8A" wp14:editId="456367D5">
            <wp:simplePos x="0" y="0"/>
            <wp:positionH relativeFrom="column">
              <wp:posOffset>-110490</wp:posOffset>
            </wp:positionH>
            <wp:positionV relativeFrom="paragraph">
              <wp:posOffset>60325</wp:posOffset>
            </wp:positionV>
            <wp:extent cx="228600" cy="228600"/>
            <wp:effectExtent l="0" t="0" r="0" b="0"/>
            <wp:wrapNone/>
            <wp:docPr id="69" name="Picture 69" descr="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ool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4B84">
        <w:t>Proper adhesion – Physical</w:t>
      </w:r>
    </w:p>
    <w:p w14:paraId="0072EF65" w14:textId="77777777" w:rsidR="004F4B84" w:rsidRDefault="004F4B84">
      <w:pPr>
        <w:pStyle w:val="CheckList"/>
        <w:ind w:left="0"/>
      </w:pPr>
    </w:p>
    <w:p w14:paraId="5456AF4F" w14:textId="77777777" w:rsidR="004F4B84" w:rsidRDefault="004F4B84">
      <w:pPr>
        <w:pStyle w:val="CheckList"/>
      </w:pPr>
    </w:p>
    <w:p w14:paraId="1C905DB1" w14:textId="4DCF08F8" w:rsidR="004F4B84" w:rsidRDefault="00CD20E1">
      <w:pPr>
        <w:pStyle w:val="Check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1" layoutInCell="0" allowOverlap="1" wp14:anchorId="160C41C9" wp14:editId="11933AB6">
                <wp:simplePos x="0" y="0"/>
                <wp:positionH relativeFrom="column">
                  <wp:posOffset>180975</wp:posOffset>
                </wp:positionH>
                <wp:positionV relativeFrom="paragraph">
                  <wp:posOffset>77470</wp:posOffset>
                </wp:positionV>
                <wp:extent cx="182880" cy="182880"/>
                <wp:effectExtent l="0" t="0" r="20320" b="20320"/>
                <wp:wrapNone/>
                <wp:docPr id="225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E4CF18" id="AutoShape 67" o:spid="_x0000_s1026" style="position:absolute;margin-left:14.25pt;margin-top:6.1pt;width:14.4pt;height:14.4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" o:allowincell="f" strokeweight="1pt">
                <w10:anchorlock/>
              </v:roundrect>
            </w:pict>
          </mc:Fallback>
        </mc:AlternateContent>
      </w:r>
      <w:r w:rsidR="004F4B84">
        <w:t>Proper alignment – Cross-Car</w:t>
      </w:r>
    </w:p>
    <w:p w14:paraId="69671522" w14:textId="77777777" w:rsidR="004C0141" w:rsidRDefault="004C0141">
      <w:pPr>
        <w:pStyle w:val="CheckList"/>
      </w:pPr>
    </w:p>
    <w:p w14:paraId="32A29E48" w14:textId="77777777" w:rsidR="008F11B7" w:rsidRDefault="008F11B7" w:rsidP="004C0141">
      <w:pPr>
        <w:pStyle w:val="CheckListTitle"/>
      </w:pPr>
    </w:p>
    <w:p w14:paraId="239EFD56" w14:textId="77777777" w:rsidR="004C0141" w:rsidRDefault="004C0141" w:rsidP="004C0141">
      <w:pPr>
        <w:pStyle w:val="CheckListTitle"/>
      </w:pPr>
      <w:r>
        <w:t>Vehicle Appearance Check</w:t>
      </w:r>
    </w:p>
    <w:p w14:paraId="2569832B" w14:textId="087D1B3C" w:rsidR="004C0141" w:rsidRDefault="00CD20E1" w:rsidP="008F11B7">
      <w:pPr>
        <w:ind w:left="720"/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04992" behindDoc="0" locked="1" layoutInCell="0" allowOverlap="1" wp14:anchorId="6F446BF9" wp14:editId="584013E9">
                <wp:simplePos x="0" y="0"/>
                <wp:positionH relativeFrom="column">
                  <wp:posOffset>180975</wp:posOffset>
                </wp:positionH>
                <wp:positionV relativeFrom="paragraph">
                  <wp:posOffset>8890</wp:posOffset>
                </wp:positionV>
                <wp:extent cx="182880" cy="182880"/>
                <wp:effectExtent l="0" t="0" r="20320" b="20320"/>
                <wp:wrapNone/>
                <wp:docPr id="224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97B13E" id="AutoShape 372" o:spid="_x0000_s1026" style="position:absolute;margin-left:14.25pt;margin-top:.7pt;width:14.4pt;height:14.4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" o:allowincell="f" strokeweight="1pt">
                <w10:anchorlock/>
              </v:roundrect>
            </w:pict>
          </mc:Fallback>
        </mc:AlternateContent>
      </w:r>
      <w:r w:rsidR="004C0141" w:rsidRPr="00F4327A">
        <w:rPr>
          <w:szCs w:val="20"/>
        </w:rPr>
        <w:t>After accessory installation and removal of</w:t>
      </w:r>
      <w:r w:rsidR="004C0141">
        <w:rPr>
          <w:szCs w:val="20"/>
        </w:rPr>
        <w:t xml:space="preserve"> </w:t>
      </w:r>
      <w:r w:rsidR="004C0141" w:rsidRPr="00F4327A">
        <w:rPr>
          <w:szCs w:val="20"/>
        </w:rPr>
        <w:t>protective cover(s)</w:t>
      </w:r>
      <w:r w:rsidR="004C0141">
        <w:rPr>
          <w:szCs w:val="20"/>
        </w:rPr>
        <w:t xml:space="preserve">, perform a visual inspection. </w:t>
      </w:r>
    </w:p>
    <w:p w14:paraId="5BD9C191" w14:textId="7AD5D171" w:rsidR="004F4B84" w:rsidRDefault="00CD20E1">
      <w:pPr>
        <w:pStyle w:val="CheckList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03968" behindDoc="0" locked="1" layoutInCell="1" allowOverlap="1" wp14:anchorId="2EEF12E3" wp14:editId="2D48A989">
                <wp:simplePos x="0" y="0"/>
                <wp:positionH relativeFrom="column">
                  <wp:posOffset>5080</wp:posOffset>
                </wp:positionH>
                <wp:positionV relativeFrom="paragraph">
                  <wp:posOffset>-1002666</wp:posOffset>
                </wp:positionV>
                <wp:extent cx="6492240" cy="0"/>
                <wp:effectExtent l="0" t="0" r="35560" b="25400"/>
                <wp:wrapNone/>
                <wp:docPr id="31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40843" id="Line 363" o:spid="_x0000_s1026" style="position:absolute;z-index:251603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4pt,-78.95pt" to="511.6pt,-7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" strokeweight="1.5pt">
                <w10:anchorlock/>
              </v:line>
            </w:pict>
          </mc:Fallback>
        </mc:AlternateContent>
      </w:r>
      <w:r w:rsidR="004F4B84">
        <w:br w:type="column"/>
      </w:r>
    </w:p>
    <w:p w14:paraId="4BE3B350" w14:textId="77777777" w:rsidR="004F4B84" w:rsidRDefault="004F4B84" w:rsidP="00112F9D">
      <w:pPr>
        <w:pStyle w:val="CheckList"/>
        <w:spacing w:before="180" w:line="300" w:lineRule="auto"/>
      </w:pPr>
      <w:r>
        <w:t>Look for bubbles, loose and lifting edges.</w:t>
      </w:r>
    </w:p>
    <w:p w14:paraId="61BF4EE3" w14:textId="25CB782C" w:rsidR="004F4B84" w:rsidRDefault="004F4B84" w:rsidP="00112F9D">
      <w:pPr>
        <w:pStyle w:val="CheckList"/>
        <w:spacing w:before="240" w:line="300" w:lineRule="auto"/>
      </w:pPr>
      <w:r>
        <w:t>With light pressure rub hand over top of part and if crackling sound occurs, re</w:t>
      </w:r>
      <w:r w:rsidR="006C7118">
        <w:t>-</w:t>
      </w:r>
      <w:r w:rsidR="00C9018F">
        <w:t xml:space="preserve">squeegee. </w:t>
      </w:r>
      <w:r>
        <w:t>If bubbles cannot be worked out to the nearest edge, replace part.</w:t>
      </w:r>
    </w:p>
    <w:p w14:paraId="233B6831" w14:textId="05D0EADC" w:rsidR="004F4B84" w:rsidRDefault="004F4B84" w:rsidP="00112F9D">
      <w:pPr>
        <w:pStyle w:val="CheckList"/>
        <w:spacing w:before="240" w:line="300" w:lineRule="auto"/>
        <w:ind w:left="0" w:firstLine="720"/>
      </w:pPr>
      <w:r>
        <w:t xml:space="preserve">Part must be centered within bumper </w:t>
      </w:r>
    </w:p>
    <w:p w14:paraId="3918EBDB" w14:textId="77777777" w:rsidR="004F4B84" w:rsidRDefault="004F4B84" w:rsidP="00ED318B">
      <w:pPr>
        <w:pStyle w:val="CheckList"/>
        <w:spacing w:before="0" w:line="300" w:lineRule="auto"/>
      </w:pPr>
      <w:r>
        <w:t>+/-3 mm.</w:t>
      </w:r>
    </w:p>
    <w:p w14:paraId="0C1D090D" w14:textId="77777777" w:rsidR="004F4B84" w:rsidRDefault="004F4B84" w:rsidP="00ED318B">
      <w:pPr>
        <w:pStyle w:val="CheckList"/>
        <w:spacing w:line="300" w:lineRule="auto"/>
      </w:pPr>
    </w:p>
    <w:p w14:paraId="50F0FF0E" w14:textId="77777777" w:rsidR="004C0141" w:rsidRDefault="004C0141" w:rsidP="00ED318B">
      <w:pPr>
        <w:spacing w:line="300" w:lineRule="auto"/>
        <w:rPr>
          <w:szCs w:val="20"/>
        </w:rPr>
      </w:pPr>
    </w:p>
    <w:p w14:paraId="487592ED" w14:textId="77777777" w:rsidR="004C0141" w:rsidRPr="004C0141" w:rsidRDefault="004C0141" w:rsidP="00ED318B">
      <w:pPr>
        <w:spacing w:line="300" w:lineRule="auto"/>
        <w:rPr>
          <w:sz w:val="16"/>
          <w:szCs w:val="16"/>
        </w:rPr>
      </w:pPr>
    </w:p>
    <w:p w14:paraId="4BA9B154" w14:textId="31ECEE54" w:rsidR="004C0141" w:rsidRDefault="004C0141" w:rsidP="00112F9D">
      <w:pPr>
        <w:spacing w:before="240" w:line="300" w:lineRule="auto"/>
        <w:ind w:left="720"/>
        <w:rPr>
          <w:szCs w:val="20"/>
        </w:rPr>
      </w:pPr>
      <w:r>
        <w:rPr>
          <w:szCs w:val="20"/>
        </w:rPr>
        <w:t>E</w:t>
      </w:r>
      <w:r w:rsidRPr="00F4327A">
        <w:rPr>
          <w:szCs w:val="20"/>
        </w:rPr>
        <w:t xml:space="preserve">nsure no damage (including scuffs and scratches) was caused during the </w:t>
      </w:r>
      <w:r w:rsidR="008F11B7">
        <w:rPr>
          <w:szCs w:val="20"/>
        </w:rPr>
        <w:t>i</w:t>
      </w:r>
      <w:r w:rsidRPr="00F4327A">
        <w:rPr>
          <w:szCs w:val="20"/>
        </w:rPr>
        <w:t>nstallation process.</w:t>
      </w:r>
    </w:p>
    <w:p w14:paraId="4804C91E" w14:textId="77777777" w:rsidR="004C0141" w:rsidRPr="00F4327A" w:rsidRDefault="004C0141" w:rsidP="00ED318B">
      <w:pPr>
        <w:spacing w:line="300" w:lineRule="auto"/>
        <w:ind w:left="720"/>
        <w:rPr>
          <w:szCs w:val="20"/>
        </w:rPr>
      </w:pPr>
      <w:r>
        <w:rPr>
          <w:szCs w:val="20"/>
        </w:rPr>
        <w:t>(For PPO installations, refer to TMS Accessory Quality Shipping Standard.)</w:t>
      </w:r>
    </w:p>
    <w:p w14:paraId="7AA4696C" w14:textId="77777777" w:rsidR="004C0141" w:rsidRDefault="004C0141" w:rsidP="004C0141">
      <w:pPr>
        <w:pStyle w:val="CheckList"/>
        <w:ind w:left="0"/>
      </w:pPr>
    </w:p>
    <w:p w14:paraId="106D5929" w14:textId="77777777" w:rsidR="004F4B84" w:rsidRDefault="004F4B84" w:rsidP="004C0141">
      <w:pPr>
        <w:pStyle w:val="CheckList"/>
        <w:ind w:left="0"/>
      </w:pPr>
    </w:p>
    <w:p w14:paraId="4E02365C" w14:textId="77777777" w:rsidR="004F4B84" w:rsidRDefault="004F4B84">
      <w:pPr>
        <w:pStyle w:val="CheckList"/>
      </w:pPr>
    </w:p>
    <w:p w14:paraId="45EC57AA" w14:textId="77777777" w:rsidR="004F4B84" w:rsidRDefault="004F4B84">
      <w:pPr>
        <w:pStyle w:val="CheckList"/>
      </w:pPr>
    </w:p>
    <w:p w14:paraId="16EBF259" w14:textId="77777777" w:rsidR="004F4B84" w:rsidRDefault="004F4B84">
      <w:pPr>
        <w:sectPr w:rsidR="004F4B84">
          <w:headerReference w:type="default" r:id="rId59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14:paraId="74BCEEC9" w14:textId="0CA44F59" w:rsidR="004F4B84" w:rsidRDefault="004F4B84"/>
    <w:sectPr w:rsidR="004F4B84" w:rsidSect="00700D24">
      <w:type w:val="continuous"/>
      <w:pgSz w:w="12240" w:h="15840"/>
      <w:pgMar w:top="1296" w:right="1008" w:bottom="936" w:left="1008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77CC9D" w14:textId="77777777" w:rsidR="001F51AF" w:rsidRDefault="001F51AF">
      <w:r>
        <w:separator/>
      </w:r>
    </w:p>
  </w:endnote>
  <w:endnote w:type="continuationSeparator" w:id="0">
    <w:p w14:paraId="3FEB7CB4" w14:textId="77777777" w:rsidR="001F51AF" w:rsidRDefault="001F5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4A194" w14:textId="77777777" w:rsidR="00335F2C" w:rsidRDefault="00335F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22AF8" w14:textId="6348B39F" w:rsidR="00BC7009" w:rsidRDefault="00CD20E1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1" layoutInCell="0" allowOverlap="1" wp14:anchorId="346A3774" wp14:editId="50518ADA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0" t="0" r="5080" b="20320"/>
              <wp:wrapNone/>
              <wp:docPr id="2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FF2D90" w14:textId="77777777" w:rsidR="00BC7009" w:rsidRDefault="00BC7009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A377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88" type="#_x0000_t202" style="position:absolute;margin-left:467.35pt;margin-top:1.45pt;width:93.6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" o:allowincell="f" filled="f" stroked="f">
              <v:textbox inset="0,0,0,0">
                <w:txbxContent>
                  <w:p w14:paraId="55FF2D90" w14:textId="77777777" w:rsidR="00BC7009" w:rsidRDefault="00BC7009">
                    <w:pPr>
                      <w:jc w:val="right"/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1" layoutInCell="0" allowOverlap="1" wp14:anchorId="69DE3A59" wp14:editId="7F82634E">
              <wp:simplePos x="0" y="0"/>
              <wp:positionH relativeFrom="page">
                <wp:posOffset>3291840</wp:posOffset>
              </wp:positionH>
              <wp:positionV relativeFrom="paragraph">
                <wp:posOffset>20955</wp:posOffset>
              </wp:positionV>
              <wp:extent cx="1188720" cy="182880"/>
              <wp:effectExtent l="0" t="0" r="5080" b="20320"/>
              <wp:wrapNone/>
              <wp:docPr id="2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E98A6" w14:textId="4BD9740D" w:rsidR="00BC7009" w:rsidRDefault="00BC7009">
                          <w:pPr>
                            <w:pStyle w:val="Footer"/>
                            <w:jc w:val="center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335F2C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of 5 pages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DE3A59" id="Text Box 8" o:spid="_x0000_s1089" type="#_x0000_t202" style="position:absolute;margin-left:259.2pt;margin-top:1.65pt;width:93.6pt;height:14.4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" o:allowincell="f" filled="f" stroked="f">
              <v:textbox inset="0,0,0,0">
                <w:txbxContent>
                  <w:p w14:paraId="11EE98A6" w14:textId="4BD9740D" w:rsidR="00BC7009" w:rsidRDefault="00BC7009">
                    <w:pPr>
                      <w:pStyle w:val="Footer"/>
                      <w:jc w:val="center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335F2C">
                      <w:rPr>
                        <w:noProof/>
                      </w:rPr>
                      <w:t>5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of 5 pages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1" layoutInCell="0" allowOverlap="0" wp14:anchorId="0D71670A" wp14:editId="6FF22A4A">
              <wp:simplePos x="0" y="0"/>
              <wp:positionH relativeFrom="page">
                <wp:posOffset>643890</wp:posOffset>
              </wp:positionH>
              <wp:positionV relativeFrom="paragraph">
                <wp:posOffset>16510</wp:posOffset>
              </wp:positionV>
              <wp:extent cx="1123950" cy="182880"/>
              <wp:effectExtent l="0" t="0" r="19050" b="26670"/>
              <wp:wrapNone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77E391" w14:textId="78364A54" w:rsidR="00BC7009" w:rsidRDefault="00BC7009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 </w:t>
                          </w:r>
                          <w:r w:rsidR="000E44A0">
                            <w:t>Issue: B</w:t>
                          </w:r>
                          <w:r w:rsidR="00550009">
                            <w:t xml:space="preserve"> 0</w:t>
                          </w:r>
                          <w:r w:rsidR="000E44A0">
                            <w:t>5</w:t>
                          </w:r>
                          <w:r w:rsidR="00550009">
                            <w:t>/</w:t>
                          </w:r>
                          <w:r w:rsidR="000E44A0">
                            <w:t>08</w:t>
                          </w:r>
                          <w:r w:rsidR="00550009">
                            <w:t>/</w:t>
                          </w:r>
                          <w:r w:rsidR="00F93424">
                            <w:t>20</w:t>
                          </w:r>
                          <w:r w:rsidR="00550009"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71670A" id="_x0000_s1090" type="#_x0000_t202" style="position:absolute;margin-left:50.7pt;margin-top:1.3pt;width:88.5pt;height:14.4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" o:allowincell="f" o:allowoverlap="f" strokeweight="1.25pt">
              <v:textbox inset="0,0,0,0">
                <w:txbxContent>
                  <w:p w14:paraId="3177E391" w14:textId="78364A54" w:rsidR="00BC7009" w:rsidRDefault="00BC7009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 </w:t>
                    </w:r>
                    <w:r w:rsidR="000E44A0">
                      <w:t>Issue: B</w:t>
                    </w:r>
                    <w:r w:rsidR="00550009">
                      <w:t xml:space="preserve"> 0</w:t>
                    </w:r>
                    <w:r w:rsidR="000E44A0">
                      <w:t>5</w:t>
                    </w:r>
                    <w:r w:rsidR="00550009">
                      <w:t>/</w:t>
                    </w:r>
                    <w:r w:rsidR="000E44A0">
                      <w:t>08</w:t>
                    </w:r>
                    <w:r w:rsidR="00550009">
                      <w:t>/</w:t>
                    </w:r>
                    <w:r w:rsidR="00F93424">
                      <w:t>20</w:t>
                    </w:r>
                    <w:r w:rsidR="00550009">
                      <w:t>18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458DD" w14:textId="77777777" w:rsidR="00335F2C" w:rsidRDefault="00335F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2A0208" w14:textId="77777777" w:rsidR="001F51AF" w:rsidRDefault="001F51AF">
      <w:r>
        <w:separator/>
      </w:r>
    </w:p>
  </w:footnote>
  <w:footnote w:type="continuationSeparator" w:id="0">
    <w:p w14:paraId="74AC2619" w14:textId="77777777" w:rsidR="001F51AF" w:rsidRDefault="001F51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34CF83" w14:textId="77777777" w:rsidR="00335F2C" w:rsidRDefault="00335F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2216F" w14:textId="1D2AEA8C" w:rsidR="00BC7009" w:rsidRDefault="00BC7009">
    <w:pPr>
      <w:pStyle w:val="HdrLine1"/>
    </w:pPr>
    <w:r>
      <w:t>T</w:t>
    </w:r>
    <w:r w:rsidR="00550009">
      <w:t>OYOTA</w:t>
    </w:r>
    <w:r w:rsidR="00550009">
      <w:tab/>
      <w:t>A</w:t>
    </w:r>
    <w:r w:rsidR="00F93424">
      <w:t>VALON</w:t>
    </w:r>
    <w:r w:rsidR="008F783B">
      <w:t>/HV</w:t>
    </w:r>
    <w:r w:rsidR="00550009">
      <w:tab/>
      <w:t>201</w:t>
    </w:r>
    <w:r w:rsidR="00DD6E06">
      <w:t>9</w:t>
    </w:r>
    <w:r w:rsidR="008F783B">
      <w:t xml:space="preserve"> </w:t>
    </w:r>
    <w:r>
      <w:t xml:space="preserve">- </w:t>
    </w:r>
    <w:r>
      <w:tab/>
      <w:t>REAR BUMPER APPLIQUE</w:t>
    </w:r>
  </w:p>
  <w:p w14:paraId="19298C46" w14:textId="64C98682" w:rsidR="00BC7009" w:rsidRDefault="00CD20E1">
    <w:pPr>
      <w:pStyle w:val="HdrLine2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3632" behindDoc="0" locked="1" layoutInCell="0" allowOverlap="1" wp14:anchorId="35631004" wp14:editId="010981E9">
              <wp:simplePos x="0" y="0"/>
              <wp:positionH relativeFrom="column">
                <wp:posOffset>0</wp:posOffset>
              </wp:positionH>
              <wp:positionV relativeFrom="paragraph">
                <wp:posOffset>199389</wp:posOffset>
              </wp:positionV>
              <wp:extent cx="6492240" cy="0"/>
              <wp:effectExtent l="0" t="0" r="35560" b="25400"/>
              <wp:wrapNone/>
              <wp:docPr id="2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0C5AE7" id="Line 1" o:spid="_x0000_s1026" style="position:absolute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" o:allowincell="f" strokeweight="2.25pt">
              <w10:anchorlock/>
            </v:line>
          </w:pict>
        </mc:Fallback>
      </mc:AlternateContent>
    </w:r>
    <w:r w:rsidR="00BC7009">
      <w:t>Preparation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86627F" w14:textId="77777777" w:rsidR="00335F2C" w:rsidRDefault="00335F2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6A715" w14:textId="090EE396" w:rsidR="00BC7009" w:rsidRDefault="00BC7009" w:rsidP="008F783B">
    <w:pPr>
      <w:pStyle w:val="HdrLine1"/>
      <w:tabs>
        <w:tab w:val="clear" w:pos="5112"/>
        <w:tab w:val="clear" w:pos="10224"/>
        <w:tab w:val="center" w:pos="-2232"/>
        <w:tab w:val="center" w:pos="5130"/>
        <w:tab w:val="right" w:pos="10440"/>
      </w:tabs>
    </w:pPr>
    <w:r>
      <w:t>TOYOTA</w:t>
    </w:r>
    <w:r w:rsidR="008F783B">
      <w:tab/>
      <w:t>AVALON/HV</w:t>
    </w:r>
    <w:r w:rsidR="008F783B">
      <w:tab/>
    </w:r>
    <w:r w:rsidR="000D2D0E">
      <w:t>201</w:t>
    </w:r>
    <w:r w:rsidR="00F51565">
      <w:t>9</w:t>
    </w:r>
    <w:r w:rsidR="008F783B">
      <w:t xml:space="preserve"> - </w:t>
    </w:r>
    <w:r w:rsidR="008F783B">
      <w:tab/>
    </w:r>
    <w:r>
      <w:t>REAR BUMPER APPLIQUE</w:t>
    </w:r>
  </w:p>
  <w:p w14:paraId="40249E08" w14:textId="6AF83CD0" w:rsidR="00BC7009" w:rsidRDefault="00CD20E1" w:rsidP="005E74E0">
    <w:pPr>
      <w:pStyle w:val="HdrLine2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5680" behindDoc="0" locked="1" layoutInCell="0" allowOverlap="1" wp14:anchorId="528AA407" wp14:editId="5FB2D73E">
              <wp:simplePos x="0" y="0"/>
              <wp:positionH relativeFrom="page">
                <wp:posOffset>524510</wp:posOffset>
              </wp:positionH>
              <wp:positionV relativeFrom="paragraph">
                <wp:posOffset>193039</wp:posOffset>
              </wp:positionV>
              <wp:extent cx="6766560" cy="0"/>
              <wp:effectExtent l="0" t="0" r="15240" b="25400"/>
              <wp:wrapNone/>
              <wp:docPr id="2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6656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0CF1B7" id="Line 3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41.3pt,15.2pt" to="574.1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" o:allowincell="f" strokeweight="2.25pt">
              <w10:wrap anchorx="page"/>
              <w10:anchorlock/>
            </v:line>
          </w:pict>
        </mc:Fallback>
      </mc:AlternateContent>
    </w:r>
    <w:r w:rsidR="00BC7009">
      <w:t>Procedure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8533E" w14:textId="047ABA52" w:rsidR="00BC7009" w:rsidRDefault="00BC7009">
    <w:pPr>
      <w:pStyle w:val="HdrLine1"/>
    </w:pPr>
    <w:r>
      <w:t>TOYOTA</w:t>
    </w:r>
    <w:r>
      <w:tab/>
    </w:r>
    <w:r w:rsidR="00DD6E06">
      <w:t>A</w:t>
    </w:r>
    <w:r w:rsidR="00EC62C3">
      <w:t>VALON</w:t>
    </w:r>
    <w:r w:rsidR="008F783B">
      <w:t>/HV</w:t>
    </w:r>
    <w:r>
      <w:tab/>
      <w:t>201</w:t>
    </w:r>
    <w:r w:rsidR="00DD6E06">
      <w:t>9</w:t>
    </w:r>
    <w:r>
      <w:t xml:space="preserve"> - </w:t>
    </w:r>
    <w:r>
      <w:tab/>
      <w:t>REAR BUMPER APPLIQUE</w:t>
    </w:r>
  </w:p>
  <w:p w14:paraId="397E4E49" w14:textId="732C19A7" w:rsidR="00BC7009" w:rsidRDefault="00CD20E1">
    <w:pPr>
      <w:pStyle w:val="HdrLine2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1" layoutInCell="0" allowOverlap="1" wp14:anchorId="2BC37FA1" wp14:editId="7B68810F">
              <wp:simplePos x="0" y="0"/>
              <wp:positionH relativeFrom="column">
                <wp:posOffset>3246120</wp:posOffset>
              </wp:positionH>
              <wp:positionV relativeFrom="page">
                <wp:posOffset>777240</wp:posOffset>
              </wp:positionV>
              <wp:extent cx="635" cy="8638540"/>
              <wp:effectExtent l="0" t="0" r="50165" b="22860"/>
              <wp:wrapNone/>
              <wp:docPr id="23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3519C3" id="Line 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2pt" to="255.65pt,7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" o:allowincell="f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1" layoutInCell="0" allowOverlap="1" wp14:anchorId="06040A39" wp14:editId="06DF944D">
              <wp:simplePos x="0" y="0"/>
              <wp:positionH relativeFrom="column">
                <wp:posOffset>-6350</wp:posOffset>
              </wp:positionH>
              <wp:positionV relativeFrom="paragraph">
                <wp:posOffset>199389</wp:posOffset>
              </wp:positionV>
              <wp:extent cx="6492240" cy="0"/>
              <wp:effectExtent l="0" t="0" r="35560" b="25400"/>
              <wp:wrapNone/>
              <wp:docPr id="2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DB51B3" id="Line 4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" o:allowincell="f" strokeweight="2.25pt">
              <w10:anchorlock/>
            </v:line>
          </w:pict>
        </mc:Fallback>
      </mc:AlternateContent>
    </w:r>
    <w:r w:rsidR="00BC7009">
      <w:t xml:space="preserve">Checklist - these points </w:t>
    </w:r>
    <w:r w:rsidR="00BC7009">
      <w:rPr>
        <w:b/>
      </w:rPr>
      <w:t>MUST</w:t>
    </w:r>
    <w:r w:rsidR="00BC7009">
      <w:t xml:space="preserve"> be checked to ensure a quality installation.</w:t>
    </w:r>
  </w:p>
  <w:p w14:paraId="3D8E1B6A" w14:textId="3AE3F749" w:rsidR="00BC7009" w:rsidRDefault="00CD20E1">
    <w:pPr>
      <w:pStyle w:val="HdrLine3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0" allowOverlap="1" wp14:anchorId="6408F22A" wp14:editId="35EF5D88">
              <wp:simplePos x="0" y="0"/>
              <wp:positionH relativeFrom="column">
                <wp:posOffset>3794760</wp:posOffset>
              </wp:positionH>
              <wp:positionV relativeFrom="paragraph">
                <wp:posOffset>261619</wp:posOffset>
              </wp:positionV>
              <wp:extent cx="2697480" cy="0"/>
              <wp:effectExtent l="0" t="0" r="20320" b="25400"/>
              <wp:wrapNone/>
              <wp:docPr id="2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F64A9F" id="Line 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" o:allowincell="f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0" allowOverlap="1" wp14:anchorId="463F1DB5" wp14:editId="01D65A25">
              <wp:simplePos x="0" y="0"/>
              <wp:positionH relativeFrom="column">
                <wp:posOffset>457200</wp:posOffset>
              </wp:positionH>
              <wp:positionV relativeFrom="paragraph">
                <wp:posOffset>261619</wp:posOffset>
              </wp:positionV>
              <wp:extent cx="2697480" cy="0"/>
              <wp:effectExtent l="0" t="0" r="20320" b="25400"/>
              <wp:wrapNone/>
              <wp:docPr id="2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D93160" id="Line 6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" o:allowincell="f" strokeweight="1.5pt"/>
          </w:pict>
        </mc:Fallback>
      </mc:AlternateContent>
    </w:r>
    <w:r w:rsidR="00BC7009">
      <w:tab/>
      <w:t>Check:</w:t>
    </w:r>
    <w:r w:rsidR="00BC7009">
      <w:tab/>
      <w:t>Look For: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7A0D26"/>
    <w:multiLevelType w:val="multilevel"/>
    <w:tmpl w:val="326CE5BA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" w15:restartNumberingAfterBreak="0">
    <w:nsid w:val="1C1E6301"/>
    <w:multiLevelType w:val="hybridMultilevel"/>
    <w:tmpl w:val="EFA8CA4E"/>
    <w:lvl w:ilvl="0" w:tplc="203AA1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E0646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B4E51C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51607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1634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324F2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77631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68589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C603C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4FB33F9B"/>
    <w:multiLevelType w:val="hybridMultilevel"/>
    <w:tmpl w:val="9DF08828"/>
    <w:lvl w:ilvl="0" w:tplc="59A8195A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0FE66056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56E628AE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F388625A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76065388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0D5CC75E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E86C0ED2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DD967C1E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14C084E6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4" w15:restartNumberingAfterBreak="0">
    <w:nsid w:val="773B5F29"/>
    <w:multiLevelType w:val="hybridMultilevel"/>
    <w:tmpl w:val="D8247F04"/>
    <w:lvl w:ilvl="0" w:tplc="999211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7EFF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E2E5E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7022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F00E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8906E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4278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7C8F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E2AA6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CA"/>
    <w:rsid w:val="000011F4"/>
    <w:rsid w:val="0000606E"/>
    <w:rsid w:val="00006570"/>
    <w:rsid w:val="000211EF"/>
    <w:rsid w:val="00022C1B"/>
    <w:rsid w:val="000230F1"/>
    <w:rsid w:val="0003331B"/>
    <w:rsid w:val="00040CEC"/>
    <w:rsid w:val="00041E7C"/>
    <w:rsid w:val="000459BF"/>
    <w:rsid w:val="00056D0E"/>
    <w:rsid w:val="00072115"/>
    <w:rsid w:val="0009327C"/>
    <w:rsid w:val="000A1545"/>
    <w:rsid w:val="000A478C"/>
    <w:rsid w:val="000A4EC5"/>
    <w:rsid w:val="000A7CCF"/>
    <w:rsid w:val="000B010E"/>
    <w:rsid w:val="000B1FD6"/>
    <w:rsid w:val="000B2F53"/>
    <w:rsid w:val="000B6C0E"/>
    <w:rsid w:val="000C7F67"/>
    <w:rsid w:val="000D2D0E"/>
    <w:rsid w:val="000D6602"/>
    <w:rsid w:val="000E44A0"/>
    <w:rsid w:val="00112B64"/>
    <w:rsid w:val="00112F9D"/>
    <w:rsid w:val="00114296"/>
    <w:rsid w:val="00123617"/>
    <w:rsid w:val="00124049"/>
    <w:rsid w:val="00126760"/>
    <w:rsid w:val="00131256"/>
    <w:rsid w:val="001576A7"/>
    <w:rsid w:val="00180E36"/>
    <w:rsid w:val="00183977"/>
    <w:rsid w:val="001A6F19"/>
    <w:rsid w:val="001B58AB"/>
    <w:rsid w:val="001C0585"/>
    <w:rsid w:val="001C77A4"/>
    <w:rsid w:val="001D33C4"/>
    <w:rsid w:val="001E0CCA"/>
    <w:rsid w:val="001F51AF"/>
    <w:rsid w:val="00206C34"/>
    <w:rsid w:val="0021303A"/>
    <w:rsid w:val="00216533"/>
    <w:rsid w:val="00222E95"/>
    <w:rsid w:val="00233FDC"/>
    <w:rsid w:val="00240978"/>
    <w:rsid w:val="00244BCB"/>
    <w:rsid w:val="00251B6C"/>
    <w:rsid w:val="00256FCC"/>
    <w:rsid w:val="00257F30"/>
    <w:rsid w:val="00263E56"/>
    <w:rsid w:val="0026643E"/>
    <w:rsid w:val="00267D65"/>
    <w:rsid w:val="0027023F"/>
    <w:rsid w:val="002712DC"/>
    <w:rsid w:val="00272033"/>
    <w:rsid w:val="00283EF7"/>
    <w:rsid w:val="00285E4B"/>
    <w:rsid w:val="00292E18"/>
    <w:rsid w:val="00293524"/>
    <w:rsid w:val="002964A2"/>
    <w:rsid w:val="002A3E41"/>
    <w:rsid w:val="002A7006"/>
    <w:rsid w:val="002A7F8A"/>
    <w:rsid w:val="002C0E63"/>
    <w:rsid w:val="002C6813"/>
    <w:rsid w:val="002D78D4"/>
    <w:rsid w:val="002E5E4A"/>
    <w:rsid w:val="002F3329"/>
    <w:rsid w:val="00303A89"/>
    <w:rsid w:val="0030748C"/>
    <w:rsid w:val="00312144"/>
    <w:rsid w:val="00322C65"/>
    <w:rsid w:val="00323F0A"/>
    <w:rsid w:val="003335AA"/>
    <w:rsid w:val="00334B10"/>
    <w:rsid w:val="00335F2C"/>
    <w:rsid w:val="00344952"/>
    <w:rsid w:val="00345B33"/>
    <w:rsid w:val="00347FA3"/>
    <w:rsid w:val="00354C50"/>
    <w:rsid w:val="0035689A"/>
    <w:rsid w:val="00370981"/>
    <w:rsid w:val="00374EFE"/>
    <w:rsid w:val="00384663"/>
    <w:rsid w:val="003853FB"/>
    <w:rsid w:val="003871CA"/>
    <w:rsid w:val="00394344"/>
    <w:rsid w:val="003F3EBB"/>
    <w:rsid w:val="00412341"/>
    <w:rsid w:val="004226A4"/>
    <w:rsid w:val="00432E44"/>
    <w:rsid w:val="00435873"/>
    <w:rsid w:val="004362BA"/>
    <w:rsid w:val="004364D4"/>
    <w:rsid w:val="00440A31"/>
    <w:rsid w:val="0045168A"/>
    <w:rsid w:val="00451EB1"/>
    <w:rsid w:val="00452F32"/>
    <w:rsid w:val="00453CD6"/>
    <w:rsid w:val="00461F56"/>
    <w:rsid w:val="00481C36"/>
    <w:rsid w:val="004935AD"/>
    <w:rsid w:val="004938E8"/>
    <w:rsid w:val="00493E06"/>
    <w:rsid w:val="0049425B"/>
    <w:rsid w:val="004A0E76"/>
    <w:rsid w:val="004A1CF2"/>
    <w:rsid w:val="004A22E6"/>
    <w:rsid w:val="004B2EF0"/>
    <w:rsid w:val="004B6128"/>
    <w:rsid w:val="004C0141"/>
    <w:rsid w:val="004C7B38"/>
    <w:rsid w:val="004E0579"/>
    <w:rsid w:val="004E25D0"/>
    <w:rsid w:val="004E280E"/>
    <w:rsid w:val="004E2AAD"/>
    <w:rsid w:val="004F0612"/>
    <w:rsid w:val="004F2715"/>
    <w:rsid w:val="004F3F61"/>
    <w:rsid w:val="004F4B84"/>
    <w:rsid w:val="00512B96"/>
    <w:rsid w:val="00513316"/>
    <w:rsid w:val="00524A71"/>
    <w:rsid w:val="00550009"/>
    <w:rsid w:val="00560186"/>
    <w:rsid w:val="0057154D"/>
    <w:rsid w:val="005816B0"/>
    <w:rsid w:val="00582D6E"/>
    <w:rsid w:val="00583D17"/>
    <w:rsid w:val="0058703B"/>
    <w:rsid w:val="00587823"/>
    <w:rsid w:val="005A3374"/>
    <w:rsid w:val="005B0DA4"/>
    <w:rsid w:val="005B3C28"/>
    <w:rsid w:val="005B4083"/>
    <w:rsid w:val="005C7DC7"/>
    <w:rsid w:val="005D0145"/>
    <w:rsid w:val="005D2D44"/>
    <w:rsid w:val="005E74E0"/>
    <w:rsid w:val="005F64F0"/>
    <w:rsid w:val="005F6A3B"/>
    <w:rsid w:val="00606178"/>
    <w:rsid w:val="0061182F"/>
    <w:rsid w:val="00611B0C"/>
    <w:rsid w:val="006143E0"/>
    <w:rsid w:val="00615760"/>
    <w:rsid w:val="00624749"/>
    <w:rsid w:val="00626DDE"/>
    <w:rsid w:val="00631708"/>
    <w:rsid w:val="006331BC"/>
    <w:rsid w:val="00633223"/>
    <w:rsid w:val="0064495A"/>
    <w:rsid w:val="00655256"/>
    <w:rsid w:val="0065598D"/>
    <w:rsid w:val="006572FD"/>
    <w:rsid w:val="00663597"/>
    <w:rsid w:val="00671EDD"/>
    <w:rsid w:val="00677D7B"/>
    <w:rsid w:val="00684345"/>
    <w:rsid w:val="00685234"/>
    <w:rsid w:val="006852D4"/>
    <w:rsid w:val="00696DBB"/>
    <w:rsid w:val="006B4608"/>
    <w:rsid w:val="006C7118"/>
    <w:rsid w:val="006D0514"/>
    <w:rsid w:val="006D5F55"/>
    <w:rsid w:val="006E046D"/>
    <w:rsid w:val="006F051D"/>
    <w:rsid w:val="006F125E"/>
    <w:rsid w:val="006F1652"/>
    <w:rsid w:val="00700D24"/>
    <w:rsid w:val="00701C55"/>
    <w:rsid w:val="007335C2"/>
    <w:rsid w:val="0073680C"/>
    <w:rsid w:val="007369A0"/>
    <w:rsid w:val="007421B1"/>
    <w:rsid w:val="007514A1"/>
    <w:rsid w:val="00754EF0"/>
    <w:rsid w:val="0077449F"/>
    <w:rsid w:val="007748C4"/>
    <w:rsid w:val="00782C88"/>
    <w:rsid w:val="007A0AC7"/>
    <w:rsid w:val="007A0ECD"/>
    <w:rsid w:val="007A177A"/>
    <w:rsid w:val="007B5447"/>
    <w:rsid w:val="007B6D13"/>
    <w:rsid w:val="007B75CF"/>
    <w:rsid w:val="007B7DFF"/>
    <w:rsid w:val="007F58F3"/>
    <w:rsid w:val="007F6FFF"/>
    <w:rsid w:val="00805E67"/>
    <w:rsid w:val="00806490"/>
    <w:rsid w:val="00820109"/>
    <w:rsid w:val="008231E6"/>
    <w:rsid w:val="0083730F"/>
    <w:rsid w:val="00840C71"/>
    <w:rsid w:val="008563A4"/>
    <w:rsid w:val="00866166"/>
    <w:rsid w:val="008665E7"/>
    <w:rsid w:val="00866F53"/>
    <w:rsid w:val="00871334"/>
    <w:rsid w:val="00891DD8"/>
    <w:rsid w:val="00893831"/>
    <w:rsid w:val="00895389"/>
    <w:rsid w:val="008B5297"/>
    <w:rsid w:val="008C0340"/>
    <w:rsid w:val="008C2019"/>
    <w:rsid w:val="008C3854"/>
    <w:rsid w:val="008D66E0"/>
    <w:rsid w:val="008F08B1"/>
    <w:rsid w:val="008F11B7"/>
    <w:rsid w:val="008F783B"/>
    <w:rsid w:val="00903BC4"/>
    <w:rsid w:val="00904CF6"/>
    <w:rsid w:val="0090558D"/>
    <w:rsid w:val="00907E85"/>
    <w:rsid w:val="009119FF"/>
    <w:rsid w:val="00916A8B"/>
    <w:rsid w:val="009227B9"/>
    <w:rsid w:val="00924601"/>
    <w:rsid w:val="00933291"/>
    <w:rsid w:val="00941162"/>
    <w:rsid w:val="00946F46"/>
    <w:rsid w:val="009602DD"/>
    <w:rsid w:val="00960796"/>
    <w:rsid w:val="00961BCC"/>
    <w:rsid w:val="00970385"/>
    <w:rsid w:val="009708AC"/>
    <w:rsid w:val="009712EA"/>
    <w:rsid w:val="00985A2F"/>
    <w:rsid w:val="00986C5E"/>
    <w:rsid w:val="009A1072"/>
    <w:rsid w:val="009C3F9D"/>
    <w:rsid w:val="009D19B6"/>
    <w:rsid w:val="009D3CCA"/>
    <w:rsid w:val="009D5BCE"/>
    <w:rsid w:val="009E1264"/>
    <w:rsid w:val="009E2776"/>
    <w:rsid w:val="009E4719"/>
    <w:rsid w:val="009F4D73"/>
    <w:rsid w:val="00A05F13"/>
    <w:rsid w:val="00A07190"/>
    <w:rsid w:val="00A11925"/>
    <w:rsid w:val="00A14F2A"/>
    <w:rsid w:val="00A2413D"/>
    <w:rsid w:val="00A30D9C"/>
    <w:rsid w:val="00A4718B"/>
    <w:rsid w:val="00A47E87"/>
    <w:rsid w:val="00A542C4"/>
    <w:rsid w:val="00A5595E"/>
    <w:rsid w:val="00A57649"/>
    <w:rsid w:val="00A70EDB"/>
    <w:rsid w:val="00A73FB3"/>
    <w:rsid w:val="00A74FD2"/>
    <w:rsid w:val="00A75E05"/>
    <w:rsid w:val="00A80F96"/>
    <w:rsid w:val="00A85C7B"/>
    <w:rsid w:val="00A942ED"/>
    <w:rsid w:val="00AA0397"/>
    <w:rsid w:val="00AA3388"/>
    <w:rsid w:val="00AA3FC9"/>
    <w:rsid w:val="00AB6DB7"/>
    <w:rsid w:val="00AC37F4"/>
    <w:rsid w:val="00AD2925"/>
    <w:rsid w:val="00AD68CF"/>
    <w:rsid w:val="00AE337D"/>
    <w:rsid w:val="00AE444E"/>
    <w:rsid w:val="00AF4CD0"/>
    <w:rsid w:val="00B02FB5"/>
    <w:rsid w:val="00B127CE"/>
    <w:rsid w:val="00B12D79"/>
    <w:rsid w:val="00B13E24"/>
    <w:rsid w:val="00B23CB3"/>
    <w:rsid w:val="00B56B50"/>
    <w:rsid w:val="00B67322"/>
    <w:rsid w:val="00B728CF"/>
    <w:rsid w:val="00B7465D"/>
    <w:rsid w:val="00B923F6"/>
    <w:rsid w:val="00BA1C65"/>
    <w:rsid w:val="00BB088D"/>
    <w:rsid w:val="00BC0532"/>
    <w:rsid w:val="00BC7009"/>
    <w:rsid w:val="00BD137D"/>
    <w:rsid w:val="00BD3479"/>
    <w:rsid w:val="00BD3A71"/>
    <w:rsid w:val="00BE4297"/>
    <w:rsid w:val="00BE758C"/>
    <w:rsid w:val="00C01777"/>
    <w:rsid w:val="00C01C69"/>
    <w:rsid w:val="00C04E14"/>
    <w:rsid w:val="00C138EE"/>
    <w:rsid w:val="00C13D85"/>
    <w:rsid w:val="00C203F0"/>
    <w:rsid w:val="00C20460"/>
    <w:rsid w:val="00C20B32"/>
    <w:rsid w:val="00C27D29"/>
    <w:rsid w:val="00C31D3B"/>
    <w:rsid w:val="00C37AC0"/>
    <w:rsid w:val="00C4153F"/>
    <w:rsid w:val="00C57894"/>
    <w:rsid w:val="00C80C9B"/>
    <w:rsid w:val="00C81FE8"/>
    <w:rsid w:val="00C9018F"/>
    <w:rsid w:val="00C9382D"/>
    <w:rsid w:val="00CC1597"/>
    <w:rsid w:val="00CD20E1"/>
    <w:rsid w:val="00CD2780"/>
    <w:rsid w:val="00CF2EDC"/>
    <w:rsid w:val="00CF5473"/>
    <w:rsid w:val="00CF6BE2"/>
    <w:rsid w:val="00D04102"/>
    <w:rsid w:val="00D04985"/>
    <w:rsid w:val="00D338E5"/>
    <w:rsid w:val="00D408B9"/>
    <w:rsid w:val="00D40FD1"/>
    <w:rsid w:val="00D50DC0"/>
    <w:rsid w:val="00D63FB9"/>
    <w:rsid w:val="00D65248"/>
    <w:rsid w:val="00D673B7"/>
    <w:rsid w:val="00D85DDE"/>
    <w:rsid w:val="00DB1CF9"/>
    <w:rsid w:val="00DB3C92"/>
    <w:rsid w:val="00DC0516"/>
    <w:rsid w:val="00DC55AC"/>
    <w:rsid w:val="00DC5BFD"/>
    <w:rsid w:val="00DD6E06"/>
    <w:rsid w:val="00DE429A"/>
    <w:rsid w:val="00DF68CA"/>
    <w:rsid w:val="00E02E72"/>
    <w:rsid w:val="00E02F3D"/>
    <w:rsid w:val="00E326D2"/>
    <w:rsid w:val="00E37D5A"/>
    <w:rsid w:val="00E43395"/>
    <w:rsid w:val="00E43BB6"/>
    <w:rsid w:val="00E43D8B"/>
    <w:rsid w:val="00E6710B"/>
    <w:rsid w:val="00E67ADB"/>
    <w:rsid w:val="00E908E8"/>
    <w:rsid w:val="00E95AF6"/>
    <w:rsid w:val="00E960D7"/>
    <w:rsid w:val="00EA078D"/>
    <w:rsid w:val="00EB6BD0"/>
    <w:rsid w:val="00EC314C"/>
    <w:rsid w:val="00EC62C3"/>
    <w:rsid w:val="00ED318B"/>
    <w:rsid w:val="00ED484A"/>
    <w:rsid w:val="00EE5F26"/>
    <w:rsid w:val="00EF35DD"/>
    <w:rsid w:val="00F004F9"/>
    <w:rsid w:val="00F01C7B"/>
    <w:rsid w:val="00F3024A"/>
    <w:rsid w:val="00F413E3"/>
    <w:rsid w:val="00F51565"/>
    <w:rsid w:val="00F61C2F"/>
    <w:rsid w:val="00F675BC"/>
    <w:rsid w:val="00F73FF2"/>
    <w:rsid w:val="00F748F5"/>
    <w:rsid w:val="00F83D74"/>
    <w:rsid w:val="00F86499"/>
    <w:rsid w:val="00F90BA2"/>
    <w:rsid w:val="00F92629"/>
    <w:rsid w:val="00F93424"/>
    <w:rsid w:val="00F97E74"/>
    <w:rsid w:val="00FA0881"/>
    <w:rsid w:val="00FB7C2F"/>
    <w:rsid w:val="00FD2C2F"/>
    <w:rsid w:val="00FE2D69"/>
    <w:rsid w:val="00FF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0DCDD7"/>
  <w15:docId w15:val="{66CDDDEC-ED9A-4241-9E5E-E826768E4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  <w:szCs w:val="20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spacing w:after="240"/>
      <w:outlineLvl w:val="4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bCs/>
      <w:color w:val="FF0000"/>
      <w:sz w:val="24"/>
    </w:rPr>
  </w:style>
  <w:style w:type="paragraph" w:customStyle="1" w:styleId="HdrLine2">
    <w:name w:val="HdrLine2"/>
    <w:basedOn w:val="Normal"/>
    <w:rPr>
      <w:bCs/>
    </w:rPr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2"/>
      </w:numPr>
      <w:spacing w:after="120" w:line="300" w:lineRule="auto"/>
    </w:pPr>
  </w:style>
  <w:style w:type="paragraph" w:customStyle="1" w:styleId="ProcLevel3">
    <w:name w:val="ProcLevel3"/>
    <w:basedOn w:val="Normal"/>
    <w:pPr>
      <w:numPr>
        <w:ilvl w:val="2"/>
        <w:numId w:val="2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bCs/>
      <w:sz w:val="24"/>
    </w:rPr>
  </w:style>
  <w:style w:type="paragraph" w:customStyle="1" w:styleId="ToolsBlackTitle">
    <w:name w:val="ToolsBlackTitle"/>
    <w:rPr>
      <w:b/>
      <w:color w:val="000000"/>
      <w:sz w:val="24"/>
    </w:rPr>
  </w:style>
  <w:style w:type="paragraph" w:customStyle="1" w:styleId="ToolsBlueTitle">
    <w:name w:val="ToolsBlueTitle"/>
    <w:rPr>
      <w:b/>
      <w:color w:val="0000FF"/>
      <w:sz w:val="24"/>
    </w:rPr>
  </w:style>
  <w:style w:type="paragraph" w:customStyle="1" w:styleId="ToolsGreenTitle">
    <w:name w:val="ToolsGreenTitle"/>
    <w:basedOn w:val="Normal"/>
    <w:rPr>
      <w:b/>
      <w:color w:val="008000"/>
    </w:rPr>
  </w:style>
  <w:style w:type="paragraph" w:styleId="BalloonText">
    <w:name w:val="Balloon Text"/>
    <w:basedOn w:val="Normal"/>
    <w:link w:val="BalloonTextChar"/>
    <w:rsid w:val="004F2715"/>
    <w:rPr>
      <w:rFonts w:ascii="Tahoma" w:hAnsi="Tahoma"/>
      <w:sz w:val="16"/>
      <w:szCs w:val="16"/>
      <w:lang w:val="x-none" w:eastAsia="x-none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bCs/>
      <w:color w:val="FF0000"/>
      <w:sz w:val="20"/>
    </w:rPr>
  </w:style>
  <w:style w:type="paragraph" w:customStyle="1" w:styleId="ToolBlackText">
    <w:name w:val="ToolBlackText"/>
    <w:basedOn w:val="Normal"/>
    <w:rPr>
      <w:bCs/>
      <w:sz w:val="20"/>
    </w:rPr>
  </w:style>
  <w:style w:type="paragraph" w:customStyle="1" w:styleId="ToolBlueText">
    <w:name w:val="ToolBlueText"/>
    <w:basedOn w:val="Normal"/>
    <w:rPr>
      <w:bCs/>
      <w:color w:val="0000FF"/>
      <w:sz w:val="20"/>
    </w:rPr>
  </w:style>
  <w:style w:type="paragraph" w:customStyle="1" w:styleId="ToolGreenText">
    <w:name w:val="ToolGreenText"/>
    <w:basedOn w:val="Normal"/>
    <w:rPr>
      <w:bCs/>
      <w:color w:val="008000"/>
    </w:rPr>
  </w:style>
  <w:style w:type="character" w:customStyle="1" w:styleId="BalloonTextChar">
    <w:name w:val="Balloon Text Char"/>
    <w:link w:val="BalloonText"/>
    <w:rsid w:val="004F271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D5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rsid w:val="00DD6E0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oleObject" Target="embeddings/oleObject1.bin"/><Relationship Id="rId39" Type="http://schemas.openxmlformats.org/officeDocument/2006/relationships/image" Target="media/image22.png"/><Relationship Id="rId21" Type="http://schemas.openxmlformats.org/officeDocument/2006/relationships/image" Target="media/image8.jpeg"/><Relationship Id="rId34" Type="http://schemas.openxmlformats.org/officeDocument/2006/relationships/image" Target="media/image18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4.JP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oleObject" Target="embeddings/oleObject2.bin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header" Target="header4.xml"/><Relationship Id="rId61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oleObject" Target="embeddings/oleObject4.bin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8" Type="http://schemas.openxmlformats.org/officeDocument/2006/relationships/header" Target="header1.xml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oleObject" Target="embeddings/oleObject3.bin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header" Target="head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\K.NOTES.HALAMKA.NOTES.DATA\~702137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08662-DC91-42CF-8DCB-6EC3A4B0D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~7021377.dot</Template>
  <TotalTime>25</TotalTime>
  <Pages>5</Pages>
  <Words>365</Words>
  <Characters>2026</Characters>
  <Application>Microsoft Office Word</Application>
  <DocSecurity>0</DocSecurity>
  <Lines>405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Accessory Installation Instrucution Template - 2004</vt:lpstr>
    </vt:vector>
  </TitlesOfParts>
  <Company>Toyota Motor Sales, USA Inc.</Company>
  <LinksUpToDate>false</LinksUpToDate>
  <CharactersWithSpaces>2259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Accessory Installation Instrucution Template - 2004</dc:title>
  <dc:creator>KAG</dc:creator>
  <cp:keywords>PUBLIC</cp:keywords>
  <cp:lastModifiedBy>Eliud Lara</cp:lastModifiedBy>
  <cp:revision>4</cp:revision>
  <cp:lastPrinted>2018-04-26T21:56:00Z</cp:lastPrinted>
  <dcterms:created xsi:type="dcterms:W3CDTF">2018-05-11T15:03:00Z</dcterms:created>
  <dcterms:modified xsi:type="dcterms:W3CDTF">2018-05-11T15:44:00Z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c30efb16-9086-4432-8e72-7d9d0c502d19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  <property fmtid="{D5CDD505-2E9C-101B-9397-08002B2CF9AE}" pid="5" name="ToyotaClassification">
    <vt:lpwstr>PUBLIC</vt:lpwstr>
  </property>
  <property fmtid="{D5CDD505-2E9C-101B-9397-08002B2CF9AE}" pid="6" name="ToyotaVisualMarkings">
    <vt:lpwstr>No Label</vt:lpwstr>
  </property>
</Properties>
</file>